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0DE21" w14:textId="77777777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Manchester FA </w:t>
      </w:r>
    </w:p>
    <w:p w14:paraId="733676EB" w14:textId="77777777" w:rsidR="00852563" w:rsidRDefault="00852563" w:rsidP="00852563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CLUB FOOTBALL DEBT RECOVERY FORM (FDR)</w:t>
      </w:r>
      <w:r>
        <w:rPr>
          <w:rFonts w:ascii="FS Jack" w:hAnsi="FS Jack"/>
          <w:sz w:val="20"/>
          <w:szCs w:val="20"/>
        </w:rPr>
        <w:t xml:space="preserve"> </w:t>
      </w:r>
    </w:p>
    <w:p w14:paraId="0B7D1AE6" w14:textId="77777777" w:rsidR="00852563" w:rsidRDefault="00852563" w:rsidP="00852563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p w14:paraId="597D910A" w14:textId="77777777" w:rsidR="00852563" w:rsidRDefault="00852563" w:rsidP="00852563">
      <w:pPr>
        <w:ind w:left="-567" w:right="-619"/>
        <w:rPr>
          <w:rFonts w:ascii="FS Jack" w:hAnsi="FS Jack"/>
          <w:sz w:val="20"/>
          <w:szCs w:val="20"/>
        </w:rPr>
      </w:pPr>
    </w:p>
    <w:p w14:paraId="41322245" w14:textId="77777777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Creditor Details</w:t>
      </w:r>
    </w:p>
    <w:p w14:paraId="3B5991A6" w14:textId="77777777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51" w:type="dxa"/>
        <w:tblInd w:w="-567" w:type="dxa"/>
        <w:tblLook w:val="04A0" w:firstRow="1" w:lastRow="0" w:firstColumn="1" w:lastColumn="0" w:noHBand="0" w:noVBand="1"/>
      </w:tblPr>
      <w:tblGrid>
        <w:gridCol w:w="1809"/>
        <w:gridCol w:w="3119"/>
        <w:gridCol w:w="1559"/>
        <w:gridCol w:w="709"/>
        <w:gridCol w:w="1134"/>
        <w:gridCol w:w="2221"/>
      </w:tblGrid>
      <w:tr w:rsidR="00852563" w14:paraId="797E6474" w14:textId="77777777" w:rsidTr="00852563">
        <w:trPr>
          <w:trHeight w:val="19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6356C50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Full Name:</w:t>
            </w:r>
          </w:p>
        </w:tc>
        <w:tc>
          <w:tcPr>
            <w:tcW w:w="8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1F30" w14:textId="77777777" w:rsidR="00852563" w:rsidRDefault="00852563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15EAE0FB" w14:textId="77777777" w:rsidTr="00852563">
        <w:trPr>
          <w:trHeight w:val="1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0E0A543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Address: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BD34" w14:textId="77777777" w:rsidR="00852563" w:rsidRDefault="00852563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9D740C4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Post code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9271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267C6040" w14:textId="77777777" w:rsidTr="00852563">
        <w:trPr>
          <w:trHeight w:val="1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EC5AE2F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Email Address:</w:t>
            </w:r>
          </w:p>
        </w:tc>
        <w:tc>
          <w:tcPr>
            <w:tcW w:w="8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3956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72928A74" w14:textId="77777777" w:rsidTr="00852563">
        <w:trPr>
          <w:trHeight w:val="1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C854015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Club Name: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2E62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184DC1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Role in Club:</w:t>
            </w:r>
          </w:p>
        </w:tc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AB2C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3DC4266F" w14:textId="77777777" w:rsidTr="00852563">
        <w:trPr>
          <w:trHeight w:val="1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AD66B50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 of Complaint:</w:t>
            </w:r>
          </w:p>
        </w:tc>
        <w:tc>
          <w:tcPr>
            <w:tcW w:w="8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E0EA" w14:textId="77777777" w:rsidR="00852563" w:rsidRDefault="00852563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14:paraId="2903375C" w14:textId="77777777" w:rsidR="00852563" w:rsidRDefault="00852563" w:rsidP="00852563">
      <w:pPr>
        <w:pBdr>
          <w:bottom w:val="single" w:sz="6" w:space="1" w:color="auto"/>
        </w:pBdr>
        <w:ind w:left="-567" w:right="-619"/>
        <w:rPr>
          <w:rFonts w:ascii="FS Jack" w:hAnsi="FS Jack"/>
          <w:b/>
          <w:sz w:val="20"/>
          <w:szCs w:val="20"/>
        </w:rPr>
      </w:pPr>
    </w:p>
    <w:p w14:paraId="7B6F7F63" w14:textId="77777777" w:rsidR="00852563" w:rsidRDefault="00852563" w:rsidP="00852563">
      <w:pPr>
        <w:ind w:left="-567"/>
        <w:rPr>
          <w:rFonts w:ascii="FS Jack" w:hAnsi="FS Jack"/>
          <w:sz w:val="20"/>
          <w:szCs w:val="20"/>
        </w:rPr>
      </w:pPr>
    </w:p>
    <w:p w14:paraId="7F76F74A" w14:textId="77777777" w:rsidR="00852563" w:rsidRDefault="00852563" w:rsidP="00852563">
      <w:pPr>
        <w:ind w:left="-567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 xml:space="preserve">I wish for the Manchester Football Association to consider the following debts and confirm if they qualify for the Football Debt Recovery, that the Manchester Football Association proceeds forthwith in accordance </w:t>
      </w:r>
      <w:proofErr w:type="gramStart"/>
      <w:r>
        <w:rPr>
          <w:rFonts w:ascii="FS Jack" w:hAnsi="FS Jack"/>
          <w:sz w:val="20"/>
          <w:szCs w:val="20"/>
        </w:rPr>
        <w:t>to</w:t>
      </w:r>
      <w:proofErr w:type="gramEnd"/>
      <w:r>
        <w:rPr>
          <w:rFonts w:ascii="FS Jack" w:hAnsi="FS Jack"/>
          <w:sz w:val="20"/>
          <w:szCs w:val="20"/>
        </w:rPr>
        <w:t xml:space="preserve"> FA Regulations. </w:t>
      </w:r>
    </w:p>
    <w:p w14:paraId="11F9DBAE" w14:textId="77777777" w:rsidR="00852563" w:rsidRDefault="00852563" w:rsidP="00852563">
      <w:pPr>
        <w:ind w:left="-567"/>
        <w:rPr>
          <w:rFonts w:ascii="FS Jack" w:hAnsi="FS Jack"/>
          <w:sz w:val="20"/>
          <w:szCs w:val="20"/>
        </w:rPr>
      </w:pPr>
    </w:p>
    <w:p w14:paraId="396D5730" w14:textId="77777777" w:rsidR="00852563" w:rsidRDefault="00852563" w:rsidP="00852563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confirm that the debts outstanding are a minimum of £50 except for Disciplinary Monies (cautions, dismissals etc.)</w:t>
      </w:r>
    </w:p>
    <w:p w14:paraId="32B69006" w14:textId="77777777" w:rsidR="00852563" w:rsidRDefault="00852563" w:rsidP="00852563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can confirm that the debtor was over the age of 18 years old at the time of the debt owing</w:t>
      </w:r>
    </w:p>
    <w:p w14:paraId="20C009E0" w14:textId="77777777" w:rsidR="00852563" w:rsidRDefault="00852563" w:rsidP="00852563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can confirm that the debtor was a non-contract player</w:t>
      </w:r>
    </w:p>
    <w:p w14:paraId="0247AC19" w14:textId="77777777" w:rsidR="00852563" w:rsidRDefault="00852563" w:rsidP="00852563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 xml:space="preserve">I can confirm that the club have made reason steps to recover the money from the debtor this includes approaching the debtor personally </w:t>
      </w:r>
      <w:proofErr w:type="gramStart"/>
      <w:r>
        <w:rPr>
          <w:rFonts w:ascii="FS Jack" w:hAnsi="FS Jack"/>
          <w:sz w:val="20"/>
          <w:szCs w:val="20"/>
        </w:rPr>
        <w:t>and also</w:t>
      </w:r>
      <w:proofErr w:type="gramEnd"/>
      <w:r>
        <w:rPr>
          <w:rFonts w:ascii="FS Jack" w:hAnsi="FS Jack"/>
          <w:sz w:val="20"/>
          <w:szCs w:val="20"/>
        </w:rPr>
        <w:t xml:space="preserve"> in writing – a copy of the written request should be attached. </w:t>
      </w:r>
    </w:p>
    <w:p w14:paraId="12A1E6C5" w14:textId="77777777" w:rsidR="00852563" w:rsidRDefault="00852563" w:rsidP="00852563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can confirm that the debt arose within the last 112 days</w:t>
      </w:r>
    </w:p>
    <w:p w14:paraId="681EC312" w14:textId="77777777" w:rsidR="00852563" w:rsidRDefault="00852563" w:rsidP="00852563">
      <w:pPr>
        <w:rPr>
          <w:rFonts w:ascii="FS Jack" w:hAnsi="FS Jack"/>
          <w:sz w:val="20"/>
          <w:szCs w:val="20"/>
        </w:rPr>
      </w:pPr>
    </w:p>
    <w:p w14:paraId="7F2E8086" w14:textId="77777777" w:rsidR="00852563" w:rsidRDefault="00852563" w:rsidP="00852563">
      <w:pPr>
        <w:rPr>
          <w:rFonts w:ascii="FS Jack" w:hAnsi="FS Jack"/>
          <w:sz w:val="20"/>
          <w:szCs w:val="20"/>
        </w:rPr>
      </w:pPr>
    </w:p>
    <w:p w14:paraId="36057F9A" w14:textId="77777777" w:rsidR="00852563" w:rsidRDefault="00852563" w:rsidP="00852563">
      <w:pPr>
        <w:ind w:left="-567"/>
        <w:rPr>
          <w:rFonts w:ascii="FS Jack" w:hAnsi="FS Jack"/>
          <w:i/>
          <w:sz w:val="20"/>
          <w:szCs w:val="20"/>
        </w:rPr>
      </w:pPr>
      <w:r>
        <w:rPr>
          <w:rFonts w:ascii="FS Jack" w:hAnsi="FS Jack"/>
          <w:i/>
          <w:sz w:val="20"/>
          <w:szCs w:val="20"/>
        </w:rPr>
        <w:t>Please refer to the guidance notes document if the answer to any of the above is no</w:t>
      </w:r>
    </w:p>
    <w:p w14:paraId="0BFD1895" w14:textId="77777777" w:rsidR="00852563" w:rsidRDefault="00852563" w:rsidP="00852563">
      <w:pPr>
        <w:ind w:left="-567"/>
        <w:rPr>
          <w:rFonts w:ascii="FS Jack" w:hAnsi="FS Jack"/>
          <w:i/>
          <w:sz w:val="20"/>
          <w:szCs w:val="20"/>
        </w:rPr>
      </w:pPr>
    </w:p>
    <w:p w14:paraId="07A4B33F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Participant/ debtor details:</w:t>
      </w:r>
    </w:p>
    <w:p w14:paraId="547D2451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12" w:type="dxa"/>
        <w:tblInd w:w="-567" w:type="dxa"/>
        <w:tblLook w:val="04A0" w:firstRow="1" w:lastRow="0" w:firstColumn="1" w:lastColumn="0" w:noHBand="0" w:noVBand="1"/>
      </w:tblPr>
      <w:tblGrid>
        <w:gridCol w:w="3510"/>
        <w:gridCol w:w="7002"/>
      </w:tblGrid>
      <w:tr w:rsidR="00852563" w14:paraId="2A21495C" w14:textId="77777777" w:rsidTr="00852563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FE72C9D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Full Name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602C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10FA45D0" w14:textId="77777777" w:rsidTr="00852563">
        <w:trPr>
          <w:trHeight w:val="15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A080BF0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Last known Address including postcode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D4E7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31781CB2" w14:textId="77777777" w:rsidTr="00852563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C54F043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Date of Birth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37EC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05269544" w14:textId="77777777" w:rsidTr="00852563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7F1A8D6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Team/s and League/s the player was registered with when a member of your club (required)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0138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305B3B80" w14:textId="77777777" w:rsidTr="00852563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3915F7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Date the participant registered with the club: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6A6B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22B213A3" w14:textId="77777777" w:rsidTr="00852563">
        <w:trPr>
          <w:trHeight w:val="2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0672EB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Previous Club/s: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7DE9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128CE912" w14:textId="77777777" w:rsidTr="00852563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4A80C57" w14:textId="77777777" w:rsidR="00852563" w:rsidRDefault="00852563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Current Club/s: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1AF4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</w:tbl>
    <w:p w14:paraId="42D616A1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2A2EF615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66A34411" w14:textId="77777777" w:rsidR="00852563" w:rsidRDefault="00852563" w:rsidP="00852563">
      <w:pPr>
        <w:ind w:right="-619"/>
        <w:rPr>
          <w:rFonts w:ascii="FS Jack" w:hAnsi="FS Jack"/>
          <w:b/>
          <w:sz w:val="20"/>
          <w:szCs w:val="20"/>
        </w:rPr>
      </w:pPr>
    </w:p>
    <w:p w14:paraId="3160810B" w14:textId="77777777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</w:p>
    <w:p w14:paraId="59A0ABAA" w14:textId="77777777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</w:p>
    <w:p w14:paraId="2077221C" w14:textId="5E435F02" w:rsidR="00852563" w:rsidRDefault="00852563" w:rsidP="00852563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lastRenderedPageBreak/>
        <w:t>Debt Details</w:t>
      </w:r>
    </w:p>
    <w:p w14:paraId="15644F29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460" w:type="dxa"/>
        <w:tblInd w:w="-567" w:type="dxa"/>
        <w:tblLook w:val="04A0" w:firstRow="1" w:lastRow="0" w:firstColumn="1" w:lastColumn="0" w:noHBand="0" w:noVBand="1"/>
      </w:tblPr>
      <w:tblGrid>
        <w:gridCol w:w="4999"/>
        <w:gridCol w:w="366"/>
        <w:gridCol w:w="2256"/>
        <w:gridCol w:w="2839"/>
      </w:tblGrid>
      <w:tr w:rsidR="00852563" w14:paraId="2096349B" w14:textId="77777777" w:rsidTr="00852563"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3D9A35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Brief description of the debt owing (required)</w:t>
            </w:r>
          </w:p>
          <w:p w14:paraId="0A51B395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>Match fees, pitch hire, discipline money – SUBS not included</w:t>
            </w:r>
          </w:p>
        </w:tc>
        <w:tc>
          <w:tcPr>
            <w:tcW w:w="5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03D0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030D8D04" w14:textId="77777777" w:rsidTr="00852563"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E378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Manchester FA case number(s) if applicable.</w:t>
            </w:r>
          </w:p>
          <w:p w14:paraId="155F3F2C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 xml:space="preserve">Note under Standard Code of Rules the applying club must first settle any disciplinary debts directly with Manchester FA prior to making any application.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0746E4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C374C60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Case ID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079FDE2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Amount £</w:t>
            </w:r>
          </w:p>
        </w:tc>
      </w:tr>
      <w:tr w:rsidR="00852563" w14:paraId="4C2B474F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71A0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EFED02E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6961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5AAB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269DB499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7ED6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1DA91D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A16B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3E38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6D58BBF9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62BA6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2653F84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3.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9E59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6551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35354549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40B6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62F4654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4.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F7E7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5D05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2DD53736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CB66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E1AE5A5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5.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9966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A935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852563" w14:paraId="166A266D" w14:textId="77777777" w:rsidTr="00852563"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7B3EE1A" w14:textId="77777777" w:rsidR="00852563" w:rsidRDefault="00852563">
            <w:pPr>
              <w:rPr>
                <w:rFonts w:ascii="FS Jack" w:hAnsi="FS Jack"/>
                <w:b/>
                <w:sz w:val="16"/>
                <w:szCs w:val="20"/>
              </w:rPr>
            </w:pPr>
            <w:r>
              <w:rPr>
                <w:rFonts w:ascii="FS Jack" w:hAnsi="FS Jack"/>
                <w:b/>
                <w:sz w:val="16"/>
                <w:szCs w:val="20"/>
              </w:rPr>
              <w:t>Total amount paid by the creditor (required)</w:t>
            </w:r>
          </w:p>
          <w:p w14:paraId="7CC25354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 xml:space="preserve">The total amount outstanding </w:t>
            </w:r>
          </w:p>
        </w:tc>
        <w:tc>
          <w:tcPr>
            <w:tcW w:w="5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AF55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£</w:t>
            </w:r>
          </w:p>
        </w:tc>
      </w:tr>
      <w:tr w:rsidR="00852563" w14:paraId="377D709D" w14:textId="77777777" w:rsidTr="00852563"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CF36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Date/s when payment was personal requested by the creditor to the debtor (required)</w:t>
            </w:r>
          </w:p>
          <w:p w14:paraId="1429F328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8620346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246D2E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</w:t>
            </w:r>
          </w:p>
        </w:tc>
      </w:tr>
      <w:tr w:rsidR="00852563" w14:paraId="3385C4A4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61299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B145013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1.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B03B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</w:p>
        </w:tc>
      </w:tr>
      <w:tr w:rsidR="00852563" w14:paraId="0BE9894B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8F23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4E0F718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2.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5B90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60C2C697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BDF7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D387DA6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3.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5019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68D0A1B1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98445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E6416BF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4.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6266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4FCD45B5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7FDCF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730C75D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5.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1A78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3A1E97EB" w14:textId="77777777" w:rsidTr="00852563"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821F9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Date when the payment was formally in writing requested by the creditor to the debtor (required)</w:t>
            </w:r>
          </w:p>
          <w:p w14:paraId="1A3C128B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 xml:space="preserve">Evidence of this request must be attached to this application. 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A0241C" w14:textId="77777777" w:rsidR="00852563" w:rsidRDefault="00852563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95EFD5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</w:t>
            </w:r>
          </w:p>
        </w:tc>
      </w:tr>
      <w:tr w:rsidR="00852563" w14:paraId="2B09BEF1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EE88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EE9C147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1.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B3E1" w14:textId="77777777" w:rsidR="00852563" w:rsidRDefault="00852563">
            <w:pPr>
              <w:rPr>
                <w:rFonts w:ascii="FS Jack" w:hAnsi="FS Jack"/>
                <w:sz w:val="18"/>
                <w:szCs w:val="20"/>
              </w:rPr>
            </w:pPr>
          </w:p>
        </w:tc>
      </w:tr>
      <w:tr w:rsidR="00852563" w14:paraId="1DBC2874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EF539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D426518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2.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3E4E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4C5C8231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B631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A225DA8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3.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010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023E6C26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7FB9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25FA197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4.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FF57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852563" w14:paraId="41A31D8C" w14:textId="77777777" w:rsidTr="008525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7A27B" w14:textId="77777777" w:rsidR="00852563" w:rsidRDefault="00852563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8B116C4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5.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0BA8" w14:textId="77777777" w:rsidR="00852563" w:rsidRDefault="00852563">
            <w:pPr>
              <w:rPr>
                <w:rFonts w:ascii="FS Jack" w:hAnsi="FS Jack"/>
                <w:sz w:val="20"/>
                <w:szCs w:val="20"/>
              </w:rPr>
            </w:pPr>
          </w:p>
        </w:tc>
      </w:tr>
    </w:tbl>
    <w:p w14:paraId="29B164D1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1575816B" w14:textId="77777777" w:rsidR="00852563" w:rsidRDefault="00852563" w:rsidP="00852563">
      <w:pPr>
        <w:ind w:left="-567" w:right="-903"/>
        <w:jc w:val="both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If the type of debt to be recovered is not disciplinary monies the minimum claim must be £50. In addition to this the creditor must also include an administration fee of £25. This figure is added to the total debt to be recovered but is not included as part of the £50 minimum. Your club will be invoiced for this fee at the time of submitting your application but only if Manchester FA accept that the debt recovery request is valid. </w:t>
      </w:r>
    </w:p>
    <w:p w14:paraId="57F29107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0FB2AB5D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5464BEE3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37FBFBD5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58F8ED66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60B845C8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185A00CC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4FDD3E3E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75A9A9D6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08E5645E" w14:textId="77777777" w:rsidR="00852563" w:rsidRDefault="00852563" w:rsidP="00852563">
      <w:pPr>
        <w:ind w:left="-567"/>
        <w:rPr>
          <w:rFonts w:ascii="FS Jack" w:hAnsi="FS Jack"/>
          <w:b/>
          <w:sz w:val="20"/>
          <w:szCs w:val="20"/>
        </w:rPr>
      </w:pPr>
    </w:p>
    <w:p w14:paraId="634813BB" w14:textId="77777777" w:rsidR="00852563" w:rsidRDefault="00852563" w:rsidP="00852563">
      <w:pPr>
        <w:rPr>
          <w:rFonts w:ascii="FS Jack" w:hAnsi="FS Jack"/>
        </w:rPr>
      </w:pPr>
    </w:p>
    <w:p w14:paraId="1BA4E0DF" w14:textId="77777777" w:rsidR="0052448B" w:rsidRDefault="0052448B">
      <w:pPr>
        <w:rPr>
          <w:noProof/>
        </w:rPr>
      </w:pPr>
    </w:p>
    <w:p w14:paraId="1F538A1B" w14:textId="77777777" w:rsidR="0052448B" w:rsidRPr="00542DFC" w:rsidRDefault="0052448B">
      <w:pPr>
        <w:rPr>
          <w:rFonts w:ascii="FS Jack" w:hAnsi="FS Jack"/>
          <w:noProof/>
        </w:rPr>
      </w:pPr>
    </w:p>
    <w:p w14:paraId="62E5DF09" w14:textId="77777777" w:rsidR="0052448B" w:rsidRDefault="0052448B">
      <w:pPr>
        <w:rPr>
          <w:noProof/>
        </w:rPr>
      </w:pPr>
    </w:p>
    <w:p w14:paraId="27AA4313" w14:textId="77777777" w:rsidR="0052448B" w:rsidRDefault="0052448B">
      <w:pPr>
        <w:rPr>
          <w:noProof/>
        </w:rPr>
      </w:pPr>
    </w:p>
    <w:p w14:paraId="49DBEB78" w14:textId="77777777" w:rsidR="0052448B" w:rsidRDefault="0052448B">
      <w:pPr>
        <w:rPr>
          <w:noProof/>
        </w:rPr>
      </w:pPr>
    </w:p>
    <w:p w14:paraId="14E543F2" w14:textId="77777777" w:rsidR="0052448B" w:rsidRDefault="0052448B">
      <w:pPr>
        <w:rPr>
          <w:noProof/>
        </w:rPr>
      </w:pPr>
    </w:p>
    <w:p w14:paraId="3A6C5D3A" w14:textId="77777777" w:rsidR="006928D2" w:rsidRDefault="006928D2"/>
    <w:sectPr w:rsidR="006928D2" w:rsidSect="0052448B">
      <w:headerReference w:type="default" r:id="rId7"/>
      <w:footerReference w:type="default" r:id="rId8"/>
      <w:pgSz w:w="11906" w:h="16838"/>
      <w:pgMar w:top="2268" w:right="1440" w:bottom="22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45716" w14:textId="77777777" w:rsidR="005C10E3" w:rsidRDefault="005C10E3" w:rsidP="0052448B">
      <w:r>
        <w:separator/>
      </w:r>
    </w:p>
  </w:endnote>
  <w:endnote w:type="continuationSeparator" w:id="0">
    <w:p w14:paraId="12ECEDF0" w14:textId="77777777" w:rsidR="005C10E3" w:rsidRDefault="005C10E3" w:rsidP="0052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F1C07" w14:textId="77777777" w:rsidR="0052448B" w:rsidRDefault="0052448B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25DA14E" wp14:editId="5D01E9A7">
          <wp:simplePos x="0" y="0"/>
          <wp:positionH relativeFrom="column">
            <wp:posOffset>-895350</wp:posOffset>
          </wp:positionH>
          <wp:positionV relativeFrom="paragraph">
            <wp:posOffset>-736516</wp:posOffset>
          </wp:positionV>
          <wp:extent cx="7550530" cy="1500972"/>
          <wp:effectExtent l="0" t="0" r="0" b="444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30" cy="1500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8BF25" w14:textId="77777777" w:rsidR="005C10E3" w:rsidRDefault="005C10E3" w:rsidP="0052448B">
      <w:r>
        <w:separator/>
      </w:r>
    </w:p>
  </w:footnote>
  <w:footnote w:type="continuationSeparator" w:id="0">
    <w:p w14:paraId="014495DE" w14:textId="77777777" w:rsidR="005C10E3" w:rsidRDefault="005C10E3" w:rsidP="0052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BD8E0" w14:textId="77777777" w:rsidR="0052448B" w:rsidRDefault="0052448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BDAFE9B" wp14:editId="5B6665D6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7543800" cy="1500505"/>
          <wp:effectExtent l="0" t="0" r="0" b="444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BE1DE" w14:textId="77777777" w:rsidR="0052448B" w:rsidRDefault="00524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32F2D"/>
    <w:multiLevelType w:val="hybridMultilevel"/>
    <w:tmpl w:val="0EA2BD9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563"/>
    <w:rsid w:val="000F0092"/>
    <w:rsid w:val="001A02CC"/>
    <w:rsid w:val="0052448B"/>
    <w:rsid w:val="00542DFC"/>
    <w:rsid w:val="005C10E3"/>
    <w:rsid w:val="006928D2"/>
    <w:rsid w:val="00852563"/>
    <w:rsid w:val="00A3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C8649"/>
  <w15:chartTrackingRefBased/>
  <w15:docId w15:val="{1C7CA486-829A-4CE1-A5ED-A03C432D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56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48B"/>
  </w:style>
  <w:style w:type="paragraph" w:styleId="Footer">
    <w:name w:val="footer"/>
    <w:basedOn w:val="Normal"/>
    <w:link w:val="FooterChar"/>
    <w:uiPriority w:val="99"/>
    <w:unhideWhenUsed/>
    <w:rsid w:val="00524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48B"/>
  </w:style>
  <w:style w:type="paragraph" w:styleId="ListParagraph">
    <w:name w:val="List Paragraph"/>
    <w:basedOn w:val="Normal"/>
    <w:uiPriority w:val="34"/>
    <w:qFormat/>
    <w:rsid w:val="00852563"/>
    <w:pPr>
      <w:ind w:left="720"/>
      <w:contextualSpacing/>
    </w:pPr>
  </w:style>
  <w:style w:type="table" w:styleId="TableGrid">
    <w:name w:val="Table Grid"/>
    <w:basedOn w:val="TableNormal"/>
    <w:uiPriority w:val="39"/>
    <w:rsid w:val="00852563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9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GMF%20Letter%20Head%2030.0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c25bed82be27866276cda790c3d2e12d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bf703daac43912195b4aee37a959eec1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1dc5e-5e44-4a0d-8605-44341ef0acaf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Props1.xml><?xml version="1.0" encoding="utf-8"?>
<ds:datastoreItem xmlns:ds="http://schemas.openxmlformats.org/officeDocument/2006/customXml" ds:itemID="{8FDA0BC0-AC35-4E19-BB06-75511FB0E20E}"/>
</file>

<file path=customXml/itemProps2.xml><?xml version="1.0" encoding="utf-8"?>
<ds:datastoreItem xmlns:ds="http://schemas.openxmlformats.org/officeDocument/2006/customXml" ds:itemID="{973B69AF-0E2F-4960-B9EE-77FB11043C76}"/>
</file>

<file path=customXml/itemProps3.xml><?xml version="1.0" encoding="utf-8"?>
<ds:datastoreItem xmlns:ds="http://schemas.openxmlformats.org/officeDocument/2006/customXml" ds:itemID="{4BDD6220-C881-4AAC-8A82-78BE8A429E60}"/>
</file>

<file path=docProps/app.xml><?xml version="1.0" encoding="utf-8"?>
<Properties xmlns="http://schemas.openxmlformats.org/officeDocument/2006/extended-properties" xmlns:vt="http://schemas.openxmlformats.org/officeDocument/2006/docPropsVTypes">
  <Template>GMF Letter Head 30.06.21</Template>
  <TotalTime>0</TotalTime>
  <Pages>2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Roots</dc:creator>
  <cp:keywords/>
  <dc:description/>
  <cp:lastModifiedBy>Paul Roots</cp:lastModifiedBy>
  <cp:revision>1</cp:revision>
  <dcterms:created xsi:type="dcterms:W3CDTF">2022-01-19T09:38:00Z</dcterms:created>
  <dcterms:modified xsi:type="dcterms:W3CDTF">2022-01-19T09:38:00Z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