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BCA010" w14:textId="77777777" w:rsidR="00792C88" w:rsidRDefault="00792C88" w:rsidP="00792C88">
      <w:pPr>
        <w:ind w:left="-567" w:right="-619"/>
        <w:rPr>
          <w:rFonts w:ascii="FS Jack" w:hAnsi="FS Jack"/>
          <w:b/>
          <w:sz w:val="20"/>
          <w:szCs w:val="20"/>
        </w:rPr>
      </w:pPr>
      <w:r>
        <w:rPr>
          <w:rFonts w:ascii="FS Jack" w:hAnsi="FS Jack"/>
          <w:b/>
          <w:sz w:val="20"/>
          <w:szCs w:val="20"/>
        </w:rPr>
        <w:t xml:space="preserve">Manchester FA </w:t>
      </w:r>
    </w:p>
    <w:p w14:paraId="04557011" w14:textId="77777777" w:rsidR="00792C88" w:rsidRDefault="00792C88" w:rsidP="00792C88">
      <w:pPr>
        <w:ind w:left="-567" w:right="-619"/>
        <w:rPr>
          <w:rFonts w:ascii="FS Jack" w:hAnsi="FS Jack"/>
          <w:sz w:val="20"/>
          <w:szCs w:val="20"/>
        </w:rPr>
      </w:pPr>
      <w:r>
        <w:rPr>
          <w:rFonts w:ascii="FS Jack" w:hAnsi="FS Jack"/>
          <w:b/>
          <w:sz w:val="20"/>
          <w:szCs w:val="20"/>
        </w:rPr>
        <w:t>LEAGUE/COMPETITION FOOTBALL DEBT RECOVERY FORM (FDR)</w:t>
      </w:r>
      <w:r>
        <w:rPr>
          <w:rFonts w:ascii="FS Jack" w:hAnsi="FS Jack"/>
          <w:sz w:val="20"/>
          <w:szCs w:val="20"/>
        </w:rPr>
        <w:t xml:space="preserve"> </w:t>
      </w:r>
    </w:p>
    <w:p w14:paraId="5CB8DF04" w14:textId="77777777" w:rsidR="00792C88" w:rsidRDefault="00792C88" w:rsidP="00792C88">
      <w:pPr>
        <w:pBdr>
          <w:bottom w:val="single" w:sz="12" w:space="1" w:color="auto"/>
        </w:pBdr>
        <w:ind w:left="-567" w:right="-619"/>
        <w:rPr>
          <w:rFonts w:ascii="FS Jack" w:hAnsi="FS Jack"/>
          <w:sz w:val="20"/>
          <w:szCs w:val="20"/>
        </w:rPr>
      </w:pPr>
    </w:p>
    <w:p w14:paraId="3B50880D" w14:textId="77777777" w:rsidR="00792C88" w:rsidRDefault="00792C88" w:rsidP="00792C88">
      <w:pPr>
        <w:ind w:left="-567" w:right="-619"/>
        <w:rPr>
          <w:rFonts w:ascii="FS Jack" w:hAnsi="FS Jack"/>
          <w:sz w:val="20"/>
          <w:szCs w:val="20"/>
        </w:rPr>
      </w:pPr>
    </w:p>
    <w:p w14:paraId="1B802E45" w14:textId="77777777" w:rsidR="00792C88" w:rsidRDefault="00792C88" w:rsidP="00792C88">
      <w:pPr>
        <w:ind w:left="-567" w:right="-619"/>
        <w:rPr>
          <w:rFonts w:ascii="FS Jack" w:hAnsi="FS Jack"/>
          <w:b/>
          <w:sz w:val="20"/>
          <w:szCs w:val="20"/>
        </w:rPr>
      </w:pPr>
      <w:r>
        <w:rPr>
          <w:rFonts w:ascii="FS Jack" w:hAnsi="FS Jack"/>
          <w:b/>
          <w:sz w:val="20"/>
          <w:szCs w:val="20"/>
        </w:rPr>
        <w:t>Creditor Details</w:t>
      </w:r>
    </w:p>
    <w:p w14:paraId="1F7BD4DA" w14:textId="77777777" w:rsidR="00792C88" w:rsidRDefault="00792C88" w:rsidP="00792C88">
      <w:pPr>
        <w:ind w:left="-567" w:right="-619"/>
        <w:rPr>
          <w:rFonts w:ascii="FS Jack" w:hAnsi="FS Jack"/>
          <w:b/>
          <w:sz w:val="20"/>
          <w:szCs w:val="20"/>
        </w:rPr>
      </w:pPr>
    </w:p>
    <w:tbl>
      <w:tblPr>
        <w:tblStyle w:val="TableGrid"/>
        <w:tblW w:w="10551" w:type="dxa"/>
        <w:tblInd w:w="-567" w:type="dxa"/>
        <w:tblLook w:val="04A0" w:firstRow="1" w:lastRow="0" w:firstColumn="1" w:lastColumn="0" w:noHBand="0" w:noVBand="1"/>
      </w:tblPr>
      <w:tblGrid>
        <w:gridCol w:w="2547"/>
        <w:gridCol w:w="2447"/>
        <w:gridCol w:w="1544"/>
        <w:gridCol w:w="698"/>
        <w:gridCol w:w="1126"/>
        <w:gridCol w:w="2189"/>
      </w:tblGrid>
      <w:tr w:rsidR="00792C88" w14:paraId="565E7D43" w14:textId="77777777" w:rsidTr="00792C88">
        <w:trPr>
          <w:trHeight w:val="19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CA1631E" w14:textId="77777777" w:rsidR="00792C88" w:rsidRDefault="00792C88">
            <w:pPr>
              <w:ind w:right="-619"/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Full Name:</w:t>
            </w:r>
          </w:p>
        </w:tc>
        <w:tc>
          <w:tcPr>
            <w:tcW w:w="80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47162" w14:textId="77777777" w:rsidR="00792C88" w:rsidRDefault="00792C88">
            <w:pPr>
              <w:ind w:right="-619"/>
              <w:rPr>
                <w:rFonts w:ascii="FS Jack" w:hAnsi="FS Jack"/>
                <w:b/>
                <w:sz w:val="20"/>
                <w:szCs w:val="20"/>
              </w:rPr>
            </w:pPr>
          </w:p>
        </w:tc>
      </w:tr>
      <w:tr w:rsidR="00792C88" w14:paraId="3870DF5A" w14:textId="77777777" w:rsidTr="00792C88">
        <w:trPr>
          <w:trHeight w:val="19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1F86A2E" w14:textId="77777777" w:rsidR="00792C88" w:rsidRDefault="00792C88">
            <w:pPr>
              <w:ind w:right="-619"/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Address:</w:t>
            </w:r>
          </w:p>
        </w:tc>
        <w:tc>
          <w:tcPr>
            <w:tcW w:w="4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E1D56" w14:textId="77777777" w:rsidR="00792C88" w:rsidRDefault="00792C88">
            <w:pPr>
              <w:ind w:right="-619"/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2882FAE" w14:textId="77777777" w:rsidR="00792C88" w:rsidRDefault="00792C88">
            <w:pPr>
              <w:ind w:right="-619"/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Post code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A02F9" w14:textId="77777777" w:rsidR="00792C88" w:rsidRDefault="00792C88">
            <w:pPr>
              <w:ind w:right="-619"/>
              <w:rPr>
                <w:rFonts w:ascii="FS Jack" w:hAnsi="FS Jack"/>
                <w:sz w:val="20"/>
                <w:szCs w:val="20"/>
              </w:rPr>
            </w:pPr>
          </w:p>
        </w:tc>
      </w:tr>
      <w:tr w:rsidR="00792C88" w14:paraId="03B463B5" w14:textId="77777777" w:rsidTr="00792C88">
        <w:trPr>
          <w:trHeight w:val="19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D3551D1" w14:textId="77777777" w:rsidR="00792C88" w:rsidRDefault="00792C88">
            <w:pPr>
              <w:ind w:right="-619"/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Email Address:</w:t>
            </w:r>
          </w:p>
        </w:tc>
        <w:tc>
          <w:tcPr>
            <w:tcW w:w="80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09BC3" w14:textId="77777777" w:rsidR="00792C88" w:rsidRDefault="00792C88">
            <w:pPr>
              <w:ind w:right="-619"/>
              <w:rPr>
                <w:rFonts w:ascii="FS Jack" w:hAnsi="FS Jack"/>
                <w:sz w:val="20"/>
                <w:szCs w:val="20"/>
              </w:rPr>
            </w:pPr>
          </w:p>
        </w:tc>
      </w:tr>
      <w:tr w:rsidR="00792C88" w14:paraId="78233990" w14:textId="77777777" w:rsidTr="00792C88">
        <w:trPr>
          <w:trHeight w:val="19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A61BE64" w14:textId="77777777" w:rsidR="00792C88" w:rsidRDefault="00792C88">
            <w:pPr>
              <w:ind w:right="-619"/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League/Competition Name: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DF8A" w14:textId="77777777" w:rsidR="00792C88" w:rsidRDefault="00792C88">
            <w:pPr>
              <w:ind w:right="-619"/>
              <w:rPr>
                <w:rFonts w:ascii="FS Jack" w:hAnsi="FS Jack"/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8798979" w14:textId="77777777" w:rsidR="00792C88" w:rsidRDefault="00792C88">
            <w:pPr>
              <w:ind w:right="-619"/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Role in Club:</w:t>
            </w:r>
          </w:p>
        </w:tc>
        <w:tc>
          <w:tcPr>
            <w:tcW w:w="4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BC6B7" w14:textId="77777777" w:rsidR="00792C88" w:rsidRDefault="00792C88">
            <w:pPr>
              <w:ind w:right="-619"/>
              <w:rPr>
                <w:rFonts w:ascii="FS Jack" w:hAnsi="FS Jack"/>
                <w:sz w:val="20"/>
                <w:szCs w:val="20"/>
              </w:rPr>
            </w:pPr>
          </w:p>
        </w:tc>
      </w:tr>
      <w:tr w:rsidR="00792C88" w14:paraId="0E313F79" w14:textId="77777777" w:rsidTr="00792C88">
        <w:trPr>
          <w:trHeight w:val="19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A643668" w14:textId="77777777" w:rsidR="00792C88" w:rsidRDefault="00792C88">
            <w:pPr>
              <w:ind w:right="-619"/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Date of Complaint:</w:t>
            </w:r>
          </w:p>
        </w:tc>
        <w:tc>
          <w:tcPr>
            <w:tcW w:w="80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81F9A" w14:textId="77777777" w:rsidR="00792C88" w:rsidRDefault="00792C88">
            <w:pPr>
              <w:ind w:right="-619"/>
              <w:rPr>
                <w:rFonts w:ascii="FS Jack" w:hAnsi="FS Jack"/>
                <w:sz w:val="20"/>
                <w:szCs w:val="20"/>
              </w:rPr>
            </w:pPr>
          </w:p>
        </w:tc>
      </w:tr>
    </w:tbl>
    <w:p w14:paraId="125CC76C" w14:textId="77777777" w:rsidR="00792C88" w:rsidRDefault="00792C88" w:rsidP="00792C88">
      <w:pPr>
        <w:pBdr>
          <w:bottom w:val="single" w:sz="6" w:space="1" w:color="auto"/>
        </w:pBdr>
        <w:ind w:left="-567" w:right="-619"/>
        <w:rPr>
          <w:rFonts w:ascii="FS Jack" w:hAnsi="FS Jack"/>
          <w:b/>
          <w:sz w:val="20"/>
          <w:szCs w:val="20"/>
        </w:rPr>
      </w:pPr>
    </w:p>
    <w:p w14:paraId="0C5B3222" w14:textId="77777777" w:rsidR="00792C88" w:rsidRDefault="00792C88" w:rsidP="00792C88">
      <w:pPr>
        <w:ind w:left="-567"/>
        <w:rPr>
          <w:rFonts w:ascii="FS Jack" w:hAnsi="FS Jack"/>
          <w:sz w:val="20"/>
          <w:szCs w:val="20"/>
        </w:rPr>
      </w:pPr>
    </w:p>
    <w:p w14:paraId="219F0929" w14:textId="77777777" w:rsidR="00792C88" w:rsidRDefault="00792C88" w:rsidP="00792C88">
      <w:pPr>
        <w:ind w:left="-567"/>
        <w:rPr>
          <w:rFonts w:ascii="FS Jack" w:hAnsi="FS Jack"/>
          <w:sz w:val="20"/>
          <w:szCs w:val="20"/>
        </w:rPr>
      </w:pPr>
      <w:r>
        <w:rPr>
          <w:rFonts w:ascii="FS Jack" w:hAnsi="FS Jack"/>
          <w:sz w:val="20"/>
          <w:szCs w:val="20"/>
        </w:rPr>
        <w:t xml:space="preserve">I wish for the Manchester Football Association to consider the following debts and confirm if they qualify for the Football Debt Recovery, that the Manchester Football Association proceeds forthwith in accordance </w:t>
      </w:r>
      <w:proofErr w:type="gramStart"/>
      <w:r>
        <w:rPr>
          <w:rFonts w:ascii="FS Jack" w:hAnsi="FS Jack"/>
          <w:sz w:val="20"/>
          <w:szCs w:val="20"/>
        </w:rPr>
        <w:t>to</w:t>
      </w:r>
      <w:proofErr w:type="gramEnd"/>
      <w:r>
        <w:rPr>
          <w:rFonts w:ascii="FS Jack" w:hAnsi="FS Jack"/>
          <w:sz w:val="20"/>
          <w:szCs w:val="20"/>
        </w:rPr>
        <w:t xml:space="preserve"> FA Regulations. </w:t>
      </w:r>
    </w:p>
    <w:p w14:paraId="6D2F3652" w14:textId="77777777" w:rsidR="00792C88" w:rsidRDefault="00792C88" w:rsidP="00792C88">
      <w:pPr>
        <w:ind w:left="-567"/>
        <w:rPr>
          <w:rFonts w:ascii="FS Jack" w:hAnsi="FS Jack"/>
          <w:sz w:val="20"/>
          <w:szCs w:val="20"/>
        </w:rPr>
      </w:pPr>
    </w:p>
    <w:p w14:paraId="4743CC1E" w14:textId="77777777" w:rsidR="00792C88" w:rsidRDefault="00792C88" w:rsidP="00792C88">
      <w:pPr>
        <w:pStyle w:val="ListParagraph"/>
        <w:numPr>
          <w:ilvl w:val="0"/>
          <w:numId w:val="1"/>
        </w:numPr>
        <w:rPr>
          <w:rFonts w:ascii="FS Jack" w:hAnsi="FS Jack"/>
          <w:sz w:val="20"/>
          <w:szCs w:val="20"/>
        </w:rPr>
      </w:pPr>
      <w:r>
        <w:rPr>
          <w:rFonts w:ascii="FS Jack" w:hAnsi="FS Jack"/>
          <w:sz w:val="20"/>
          <w:szCs w:val="20"/>
        </w:rPr>
        <w:t>I confirm that the debts outstanding are a minimum of £50 except for Disciplinary Monies (cautions, dismissals etc.)</w:t>
      </w:r>
    </w:p>
    <w:p w14:paraId="0EFA7D22" w14:textId="77777777" w:rsidR="00792C88" w:rsidRDefault="00792C88" w:rsidP="00792C88">
      <w:pPr>
        <w:pStyle w:val="ListParagraph"/>
        <w:numPr>
          <w:ilvl w:val="0"/>
          <w:numId w:val="1"/>
        </w:numPr>
        <w:rPr>
          <w:rFonts w:ascii="FS Jack" w:hAnsi="FS Jack"/>
          <w:sz w:val="20"/>
          <w:szCs w:val="20"/>
        </w:rPr>
      </w:pPr>
      <w:r>
        <w:rPr>
          <w:rFonts w:ascii="FS Jack" w:hAnsi="FS Jack"/>
          <w:sz w:val="20"/>
          <w:szCs w:val="20"/>
        </w:rPr>
        <w:t>I can confirm that the debtors were over the age of 18 years old at the time of the debt owing</w:t>
      </w:r>
    </w:p>
    <w:p w14:paraId="3A9F39D9" w14:textId="77777777" w:rsidR="00792C88" w:rsidRDefault="00792C88" w:rsidP="00792C88">
      <w:pPr>
        <w:pStyle w:val="ListParagraph"/>
        <w:numPr>
          <w:ilvl w:val="0"/>
          <w:numId w:val="1"/>
        </w:numPr>
        <w:rPr>
          <w:rFonts w:ascii="FS Jack" w:hAnsi="FS Jack"/>
          <w:sz w:val="20"/>
          <w:szCs w:val="20"/>
        </w:rPr>
      </w:pPr>
      <w:r>
        <w:rPr>
          <w:rFonts w:ascii="FS Jack" w:hAnsi="FS Jack"/>
          <w:sz w:val="20"/>
          <w:szCs w:val="20"/>
        </w:rPr>
        <w:t xml:space="preserve">I can confirm that the League/Competition have made reason steps to recover the money from the debtors this includes approaching the debtors personally </w:t>
      </w:r>
      <w:proofErr w:type="gramStart"/>
      <w:r>
        <w:rPr>
          <w:rFonts w:ascii="FS Jack" w:hAnsi="FS Jack"/>
          <w:sz w:val="20"/>
          <w:szCs w:val="20"/>
        </w:rPr>
        <w:t>and also</w:t>
      </w:r>
      <w:proofErr w:type="gramEnd"/>
      <w:r>
        <w:rPr>
          <w:rFonts w:ascii="FS Jack" w:hAnsi="FS Jack"/>
          <w:sz w:val="20"/>
          <w:szCs w:val="20"/>
        </w:rPr>
        <w:t xml:space="preserve"> in writing – a copy of the written request should be attached. </w:t>
      </w:r>
    </w:p>
    <w:p w14:paraId="097B1207" w14:textId="77777777" w:rsidR="00792C88" w:rsidRDefault="00792C88" w:rsidP="00792C88">
      <w:pPr>
        <w:pStyle w:val="ListParagraph"/>
        <w:numPr>
          <w:ilvl w:val="0"/>
          <w:numId w:val="1"/>
        </w:numPr>
        <w:rPr>
          <w:rFonts w:ascii="FS Jack" w:hAnsi="FS Jack"/>
          <w:sz w:val="20"/>
          <w:szCs w:val="20"/>
        </w:rPr>
      </w:pPr>
      <w:r>
        <w:rPr>
          <w:rFonts w:ascii="FS Jack" w:hAnsi="FS Jack"/>
          <w:sz w:val="20"/>
          <w:szCs w:val="20"/>
        </w:rPr>
        <w:t>I can confirm that the debt arose within the last 112 days</w:t>
      </w:r>
    </w:p>
    <w:p w14:paraId="516F4200" w14:textId="77777777" w:rsidR="00792C88" w:rsidRDefault="00792C88" w:rsidP="00792C88">
      <w:pPr>
        <w:rPr>
          <w:rFonts w:ascii="FS Jack" w:hAnsi="FS Jack"/>
          <w:sz w:val="20"/>
          <w:szCs w:val="20"/>
        </w:rPr>
      </w:pPr>
    </w:p>
    <w:p w14:paraId="3443E154" w14:textId="77777777" w:rsidR="00792C88" w:rsidRDefault="00792C88" w:rsidP="00792C88">
      <w:pPr>
        <w:rPr>
          <w:rFonts w:ascii="FS Jack" w:hAnsi="FS Jack"/>
          <w:sz w:val="20"/>
          <w:szCs w:val="20"/>
        </w:rPr>
      </w:pPr>
    </w:p>
    <w:p w14:paraId="2B281980" w14:textId="77777777" w:rsidR="00792C88" w:rsidRDefault="00792C88" w:rsidP="00792C88">
      <w:pPr>
        <w:ind w:left="-567" w:right="-903"/>
        <w:jc w:val="both"/>
        <w:rPr>
          <w:rFonts w:ascii="FS Jack" w:hAnsi="FS Jack"/>
          <w:b/>
          <w:sz w:val="20"/>
          <w:szCs w:val="20"/>
        </w:rPr>
      </w:pPr>
      <w:r>
        <w:rPr>
          <w:rFonts w:ascii="FS Jack" w:hAnsi="FS Jack"/>
          <w:b/>
          <w:sz w:val="20"/>
          <w:szCs w:val="20"/>
        </w:rPr>
        <w:t xml:space="preserve">League fines do not fall within the scope of Football Debt Recovery where a Club remains in membership of the League to which they owe </w:t>
      </w:r>
      <w:proofErr w:type="gramStart"/>
      <w:r>
        <w:rPr>
          <w:rFonts w:ascii="FS Jack" w:hAnsi="FS Jack"/>
          <w:b/>
          <w:sz w:val="20"/>
          <w:szCs w:val="20"/>
        </w:rPr>
        <w:t>money, or</w:t>
      </w:r>
      <w:proofErr w:type="gramEnd"/>
      <w:r>
        <w:rPr>
          <w:rFonts w:ascii="FS Jack" w:hAnsi="FS Jack"/>
          <w:b/>
          <w:sz w:val="20"/>
          <w:szCs w:val="20"/>
        </w:rPr>
        <w:t xml:space="preserve"> disbands without having played a competitive fixture in that League in the season that any fine accrues.</w:t>
      </w:r>
    </w:p>
    <w:p w14:paraId="3C671001" w14:textId="77777777" w:rsidR="00792C88" w:rsidRDefault="00792C88" w:rsidP="00792C88">
      <w:pPr>
        <w:ind w:left="-567"/>
        <w:rPr>
          <w:rFonts w:ascii="FS Jack" w:hAnsi="FS Jack"/>
          <w:i/>
          <w:sz w:val="20"/>
          <w:szCs w:val="20"/>
        </w:rPr>
      </w:pPr>
    </w:p>
    <w:p w14:paraId="58DDBB4C" w14:textId="77777777" w:rsidR="00792C88" w:rsidRDefault="00792C88" w:rsidP="00792C88">
      <w:pPr>
        <w:ind w:left="-567"/>
        <w:rPr>
          <w:rFonts w:ascii="FS Jack" w:hAnsi="FS Jack"/>
          <w:b/>
          <w:sz w:val="20"/>
          <w:szCs w:val="20"/>
        </w:rPr>
      </w:pPr>
      <w:r>
        <w:rPr>
          <w:rFonts w:ascii="FS Jack" w:hAnsi="FS Jack"/>
          <w:b/>
          <w:sz w:val="20"/>
          <w:szCs w:val="20"/>
        </w:rPr>
        <w:t>Participant/ debtor details:</w:t>
      </w:r>
    </w:p>
    <w:p w14:paraId="4D6730A5" w14:textId="77777777" w:rsidR="00792C88" w:rsidRDefault="00792C88" w:rsidP="00792C88">
      <w:pPr>
        <w:ind w:left="-567"/>
        <w:rPr>
          <w:rFonts w:ascii="FS Jack" w:hAnsi="FS Jack"/>
          <w:b/>
          <w:sz w:val="20"/>
          <w:szCs w:val="20"/>
        </w:rPr>
      </w:pPr>
    </w:p>
    <w:tbl>
      <w:tblPr>
        <w:tblStyle w:val="TableGrid"/>
        <w:tblW w:w="10512" w:type="dxa"/>
        <w:tblInd w:w="-567" w:type="dxa"/>
        <w:tblLook w:val="04A0" w:firstRow="1" w:lastRow="0" w:firstColumn="1" w:lastColumn="0" w:noHBand="0" w:noVBand="1"/>
      </w:tblPr>
      <w:tblGrid>
        <w:gridCol w:w="3510"/>
        <w:gridCol w:w="7002"/>
      </w:tblGrid>
      <w:tr w:rsidR="00792C88" w14:paraId="33657D34" w14:textId="77777777" w:rsidTr="00792C88">
        <w:trPr>
          <w:trHeight w:val="25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AC20236" w14:textId="77777777" w:rsidR="00792C88" w:rsidRDefault="00792C88">
            <w:pPr>
              <w:rPr>
                <w:rFonts w:ascii="FS Jack" w:hAnsi="FS Jack"/>
                <w:sz w:val="18"/>
                <w:szCs w:val="18"/>
              </w:rPr>
            </w:pPr>
            <w:r>
              <w:rPr>
                <w:rFonts w:ascii="FS Jack" w:hAnsi="FS Jack"/>
                <w:sz w:val="18"/>
                <w:szCs w:val="18"/>
              </w:rPr>
              <w:t>Full Name (required):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B840B" w14:textId="77777777" w:rsidR="00792C88" w:rsidRDefault="00792C88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</w:tr>
      <w:tr w:rsidR="00792C88" w14:paraId="374CD820" w14:textId="77777777" w:rsidTr="00792C88">
        <w:trPr>
          <w:trHeight w:val="158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780FA3F" w14:textId="77777777" w:rsidR="00792C88" w:rsidRDefault="00792C88">
            <w:pPr>
              <w:rPr>
                <w:rFonts w:ascii="FS Jack" w:hAnsi="FS Jack"/>
                <w:sz w:val="18"/>
                <w:szCs w:val="18"/>
              </w:rPr>
            </w:pPr>
            <w:r>
              <w:rPr>
                <w:rFonts w:ascii="FS Jack" w:hAnsi="FS Jack"/>
                <w:sz w:val="18"/>
                <w:szCs w:val="18"/>
              </w:rPr>
              <w:t>Last known Address including postcode (required):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D323C" w14:textId="77777777" w:rsidR="00792C88" w:rsidRDefault="00792C88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</w:tr>
      <w:tr w:rsidR="00792C88" w14:paraId="6E290B73" w14:textId="77777777" w:rsidTr="00792C88">
        <w:trPr>
          <w:trHeight w:val="25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A0C2389" w14:textId="77777777" w:rsidR="00792C88" w:rsidRDefault="00792C88">
            <w:pPr>
              <w:rPr>
                <w:rFonts w:ascii="FS Jack" w:hAnsi="FS Jack"/>
                <w:sz w:val="18"/>
                <w:szCs w:val="18"/>
              </w:rPr>
            </w:pPr>
            <w:r>
              <w:rPr>
                <w:rFonts w:ascii="FS Jack" w:hAnsi="FS Jack"/>
                <w:sz w:val="18"/>
                <w:szCs w:val="18"/>
              </w:rPr>
              <w:t>Date of Birth (required):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C056D" w14:textId="77777777" w:rsidR="00792C88" w:rsidRDefault="00792C88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</w:tr>
      <w:tr w:rsidR="00792C88" w14:paraId="119CCF46" w14:textId="77777777" w:rsidTr="00792C88">
        <w:trPr>
          <w:trHeight w:val="25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7A92759" w14:textId="77777777" w:rsidR="00792C88" w:rsidRDefault="00792C88">
            <w:pPr>
              <w:rPr>
                <w:rFonts w:ascii="FS Jack" w:hAnsi="FS Jack"/>
                <w:sz w:val="18"/>
                <w:szCs w:val="18"/>
              </w:rPr>
            </w:pPr>
            <w:r>
              <w:rPr>
                <w:rFonts w:ascii="FS Jack" w:hAnsi="FS Jack"/>
                <w:sz w:val="18"/>
                <w:szCs w:val="18"/>
              </w:rPr>
              <w:t>Type of member:</w:t>
            </w:r>
          </w:p>
          <w:p w14:paraId="6F5762D0" w14:textId="77777777" w:rsidR="00792C88" w:rsidRDefault="00792C88">
            <w:pPr>
              <w:rPr>
                <w:rFonts w:ascii="FS Jack" w:hAnsi="FS Jack"/>
                <w:sz w:val="18"/>
                <w:szCs w:val="18"/>
              </w:rPr>
            </w:pPr>
            <w:r>
              <w:rPr>
                <w:rFonts w:ascii="FS Jack" w:hAnsi="FS Jack"/>
                <w:i/>
                <w:sz w:val="14"/>
                <w:szCs w:val="20"/>
              </w:rPr>
              <w:t>(Chairman, Treasurer or Secretary)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6AB78" w14:textId="77777777" w:rsidR="00792C88" w:rsidRDefault="00792C88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</w:tr>
    </w:tbl>
    <w:p w14:paraId="47C85824" w14:textId="77777777" w:rsidR="00792C88" w:rsidRDefault="00792C88" w:rsidP="00792C88">
      <w:pPr>
        <w:ind w:left="-567"/>
        <w:rPr>
          <w:rFonts w:ascii="FS Jack" w:hAnsi="FS Jack"/>
          <w:b/>
          <w:sz w:val="20"/>
          <w:szCs w:val="20"/>
        </w:rPr>
      </w:pPr>
    </w:p>
    <w:p w14:paraId="6BEA4141" w14:textId="77777777" w:rsidR="00792C88" w:rsidRDefault="00792C88" w:rsidP="00792C88">
      <w:pPr>
        <w:ind w:left="-567"/>
        <w:rPr>
          <w:rFonts w:ascii="FS Jack" w:hAnsi="FS Jack"/>
          <w:b/>
          <w:sz w:val="20"/>
          <w:szCs w:val="20"/>
        </w:rPr>
      </w:pPr>
    </w:p>
    <w:p w14:paraId="14D65533" w14:textId="77777777" w:rsidR="00792C88" w:rsidRDefault="00792C88" w:rsidP="00792C88">
      <w:pPr>
        <w:ind w:left="-567" w:right="-903"/>
        <w:jc w:val="both"/>
        <w:rPr>
          <w:rFonts w:ascii="FS Jack" w:hAnsi="FS Jack"/>
          <w:b/>
          <w:sz w:val="20"/>
          <w:szCs w:val="20"/>
        </w:rPr>
      </w:pPr>
      <w:r>
        <w:rPr>
          <w:rFonts w:ascii="FS Jack" w:hAnsi="FS Jack"/>
          <w:b/>
          <w:sz w:val="20"/>
          <w:szCs w:val="20"/>
        </w:rPr>
        <w:t xml:space="preserve">Where a Club has left owing money and it is an open-age team please provide separately list of the entire last known registered members of the club. This must include the participant’s full name, </w:t>
      </w:r>
      <w:proofErr w:type="gramStart"/>
      <w:r>
        <w:rPr>
          <w:rFonts w:ascii="FS Jack" w:hAnsi="FS Jack"/>
          <w:b/>
          <w:sz w:val="20"/>
          <w:szCs w:val="20"/>
        </w:rPr>
        <w:t>address</w:t>
      </w:r>
      <w:proofErr w:type="gramEnd"/>
      <w:r>
        <w:rPr>
          <w:rFonts w:ascii="FS Jack" w:hAnsi="FS Jack"/>
          <w:b/>
          <w:sz w:val="20"/>
          <w:szCs w:val="20"/>
        </w:rPr>
        <w:t xml:space="preserve"> and date of birth. A template has been included at the end of this form if needed. </w:t>
      </w:r>
    </w:p>
    <w:p w14:paraId="7D8F3F4B" w14:textId="77777777" w:rsidR="00792C88" w:rsidRDefault="00792C88" w:rsidP="00792C88">
      <w:pPr>
        <w:ind w:right="-619"/>
        <w:rPr>
          <w:rFonts w:ascii="FS Jack" w:hAnsi="FS Jack"/>
          <w:b/>
          <w:sz w:val="20"/>
          <w:szCs w:val="20"/>
        </w:rPr>
      </w:pPr>
    </w:p>
    <w:p w14:paraId="7B7C222B" w14:textId="77777777" w:rsidR="00792C88" w:rsidRDefault="00792C88" w:rsidP="00792C88">
      <w:pPr>
        <w:ind w:left="-567" w:right="-619"/>
        <w:rPr>
          <w:rFonts w:ascii="FS Jack" w:hAnsi="FS Jack"/>
          <w:b/>
          <w:sz w:val="20"/>
          <w:szCs w:val="20"/>
        </w:rPr>
      </w:pPr>
      <w:r>
        <w:rPr>
          <w:rFonts w:ascii="FS Jack" w:hAnsi="FS Jack"/>
          <w:b/>
          <w:sz w:val="20"/>
          <w:szCs w:val="20"/>
        </w:rPr>
        <w:t>Debt Details</w:t>
      </w:r>
    </w:p>
    <w:p w14:paraId="6437CA9F" w14:textId="77777777" w:rsidR="00792C88" w:rsidRDefault="00792C88" w:rsidP="00792C88">
      <w:pPr>
        <w:ind w:left="-567"/>
        <w:rPr>
          <w:rFonts w:ascii="FS Jack" w:hAnsi="FS Jack"/>
          <w:b/>
          <w:sz w:val="20"/>
          <w:szCs w:val="20"/>
        </w:rPr>
      </w:pPr>
    </w:p>
    <w:tbl>
      <w:tblPr>
        <w:tblStyle w:val="TableGrid"/>
        <w:tblW w:w="10460" w:type="dxa"/>
        <w:tblInd w:w="-567" w:type="dxa"/>
        <w:tblLook w:val="04A0" w:firstRow="1" w:lastRow="0" w:firstColumn="1" w:lastColumn="0" w:noHBand="0" w:noVBand="1"/>
      </w:tblPr>
      <w:tblGrid>
        <w:gridCol w:w="4999"/>
        <w:gridCol w:w="366"/>
        <w:gridCol w:w="2256"/>
        <w:gridCol w:w="2839"/>
      </w:tblGrid>
      <w:tr w:rsidR="00792C88" w14:paraId="2A027543" w14:textId="77777777" w:rsidTr="00792C88"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B653178" w14:textId="77777777" w:rsidR="00792C88" w:rsidRDefault="00792C88">
            <w:pPr>
              <w:rPr>
                <w:rFonts w:ascii="FS Jack" w:hAnsi="FS Jack"/>
                <w:sz w:val="18"/>
                <w:szCs w:val="20"/>
              </w:rPr>
            </w:pPr>
            <w:r>
              <w:rPr>
                <w:rFonts w:ascii="FS Jack" w:hAnsi="FS Jack"/>
                <w:sz w:val="18"/>
                <w:szCs w:val="20"/>
              </w:rPr>
              <w:t>Brief description of the debt owing (required)</w:t>
            </w:r>
          </w:p>
          <w:p w14:paraId="04279E2A" w14:textId="77777777" w:rsidR="00792C88" w:rsidRDefault="00792C88">
            <w:pPr>
              <w:rPr>
                <w:rFonts w:ascii="FS Jack" w:hAnsi="FS Jack"/>
                <w:i/>
                <w:sz w:val="14"/>
                <w:szCs w:val="20"/>
              </w:rPr>
            </w:pPr>
          </w:p>
        </w:tc>
        <w:tc>
          <w:tcPr>
            <w:tcW w:w="5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B755D" w14:textId="77777777" w:rsidR="00792C88" w:rsidRDefault="00792C88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</w:tr>
      <w:tr w:rsidR="00792C88" w14:paraId="78ED69C1" w14:textId="77777777" w:rsidTr="00792C88">
        <w:tc>
          <w:tcPr>
            <w:tcW w:w="4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94436" w14:textId="77777777" w:rsidR="00792C88" w:rsidRDefault="00792C88">
            <w:pPr>
              <w:rPr>
                <w:rFonts w:ascii="FS Jack" w:hAnsi="FS Jack"/>
                <w:i/>
                <w:sz w:val="14"/>
                <w:szCs w:val="20"/>
              </w:rPr>
            </w:pPr>
            <w:r>
              <w:rPr>
                <w:rFonts w:ascii="FS Jack" w:hAnsi="FS Jack"/>
                <w:sz w:val="18"/>
                <w:szCs w:val="20"/>
              </w:rPr>
              <w:t xml:space="preserve">A breakdown of the debts – evidence should also be included in this application to support each debt. </w:t>
            </w:r>
          </w:p>
          <w:p w14:paraId="6A9AA049" w14:textId="77777777" w:rsidR="00792C88" w:rsidRDefault="00792C88">
            <w:pPr>
              <w:rPr>
                <w:rFonts w:ascii="FS Jack" w:hAnsi="FS Jack"/>
                <w:i/>
                <w:sz w:val="14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903F419" w14:textId="77777777" w:rsidR="00792C88" w:rsidRDefault="00792C88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7B84C48" w14:textId="77777777" w:rsidR="00792C88" w:rsidRDefault="00792C88">
            <w:pPr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Debt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45340E5" w14:textId="77777777" w:rsidR="00792C88" w:rsidRDefault="00792C88">
            <w:pPr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Amount £</w:t>
            </w:r>
          </w:p>
        </w:tc>
      </w:tr>
      <w:tr w:rsidR="00792C88" w14:paraId="27B3CA35" w14:textId="77777777" w:rsidTr="00792C8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F05C7" w14:textId="77777777" w:rsidR="00792C88" w:rsidRDefault="00792C88">
            <w:pPr>
              <w:rPr>
                <w:rFonts w:ascii="FS Jack" w:hAnsi="FS Jack"/>
                <w:i/>
                <w:sz w:val="14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08D7617" w14:textId="77777777" w:rsidR="00792C88" w:rsidRDefault="00792C88">
            <w:pPr>
              <w:rPr>
                <w:rFonts w:ascii="FS Jack" w:hAnsi="FS Jack"/>
                <w:sz w:val="18"/>
                <w:szCs w:val="20"/>
              </w:rPr>
            </w:pPr>
            <w:r>
              <w:rPr>
                <w:rFonts w:ascii="FS Jack" w:hAnsi="FS Jack"/>
                <w:sz w:val="18"/>
                <w:szCs w:val="20"/>
              </w:rPr>
              <w:t>1.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81F2F" w14:textId="77777777" w:rsidR="00792C88" w:rsidRDefault="00792C88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104DA" w14:textId="77777777" w:rsidR="00792C88" w:rsidRDefault="00792C88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</w:tr>
      <w:tr w:rsidR="00792C88" w14:paraId="09D4F410" w14:textId="77777777" w:rsidTr="00792C8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110C6" w14:textId="77777777" w:rsidR="00792C88" w:rsidRDefault="00792C88">
            <w:pPr>
              <w:rPr>
                <w:rFonts w:ascii="FS Jack" w:hAnsi="FS Jack"/>
                <w:i/>
                <w:sz w:val="14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1CD4B48" w14:textId="77777777" w:rsidR="00792C88" w:rsidRDefault="00792C88">
            <w:pPr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2.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DCA58" w14:textId="77777777" w:rsidR="00792C88" w:rsidRDefault="00792C88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86CDC" w14:textId="77777777" w:rsidR="00792C88" w:rsidRDefault="00792C88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</w:tr>
      <w:tr w:rsidR="00792C88" w14:paraId="4D5A23CD" w14:textId="77777777" w:rsidTr="00792C8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3CFDF" w14:textId="77777777" w:rsidR="00792C88" w:rsidRDefault="00792C88">
            <w:pPr>
              <w:rPr>
                <w:rFonts w:ascii="FS Jack" w:hAnsi="FS Jack"/>
                <w:i/>
                <w:sz w:val="14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C6A7CFC" w14:textId="77777777" w:rsidR="00792C88" w:rsidRDefault="00792C88">
            <w:pPr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3.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99EF9" w14:textId="77777777" w:rsidR="00792C88" w:rsidRDefault="00792C88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47E9C" w14:textId="77777777" w:rsidR="00792C88" w:rsidRDefault="00792C88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</w:tr>
      <w:tr w:rsidR="00792C88" w14:paraId="6F7F69F3" w14:textId="77777777" w:rsidTr="00792C8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C5680" w14:textId="77777777" w:rsidR="00792C88" w:rsidRDefault="00792C88">
            <w:pPr>
              <w:rPr>
                <w:rFonts w:ascii="FS Jack" w:hAnsi="FS Jack"/>
                <w:i/>
                <w:sz w:val="14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82F3CF9" w14:textId="77777777" w:rsidR="00792C88" w:rsidRDefault="00792C88">
            <w:pPr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4.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2F972" w14:textId="77777777" w:rsidR="00792C88" w:rsidRDefault="00792C88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84DD9" w14:textId="77777777" w:rsidR="00792C88" w:rsidRDefault="00792C88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</w:tr>
      <w:tr w:rsidR="00792C88" w14:paraId="659AD4E4" w14:textId="77777777" w:rsidTr="00792C8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0939B" w14:textId="77777777" w:rsidR="00792C88" w:rsidRDefault="00792C88">
            <w:pPr>
              <w:rPr>
                <w:rFonts w:ascii="FS Jack" w:hAnsi="FS Jack"/>
                <w:i/>
                <w:sz w:val="14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4FB4C64" w14:textId="77777777" w:rsidR="00792C88" w:rsidRDefault="00792C88">
            <w:pPr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5.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E832C" w14:textId="77777777" w:rsidR="00792C88" w:rsidRDefault="00792C88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2FEF" w14:textId="77777777" w:rsidR="00792C88" w:rsidRDefault="00792C88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</w:tr>
      <w:tr w:rsidR="00792C88" w14:paraId="5A49A914" w14:textId="77777777" w:rsidTr="00792C88"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FE60C69" w14:textId="77777777" w:rsidR="00792C88" w:rsidRDefault="00792C88">
            <w:pPr>
              <w:rPr>
                <w:rFonts w:ascii="FS Jack" w:hAnsi="FS Jack"/>
                <w:b/>
                <w:sz w:val="16"/>
                <w:szCs w:val="20"/>
              </w:rPr>
            </w:pPr>
            <w:r>
              <w:rPr>
                <w:rFonts w:ascii="FS Jack" w:hAnsi="FS Jack"/>
                <w:b/>
                <w:sz w:val="16"/>
                <w:szCs w:val="20"/>
              </w:rPr>
              <w:t>Total amount paid by the creditor (required)</w:t>
            </w:r>
          </w:p>
          <w:p w14:paraId="37771354" w14:textId="77777777" w:rsidR="00792C88" w:rsidRDefault="00792C88">
            <w:pPr>
              <w:rPr>
                <w:rFonts w:ascii="FS Jack" w:hAnsi="FS Jack"/>
                <w:i/>
                <w:sz w:val="14"/>
                <w:szCs w:val="20"/>
              </w:rPr>
            </w:pPr>
            <w:r>
              <w:rPr>
                <w:rFonts w:ascii="FS Jack" w:hAnsi="FS Jack"/>
                <w:i/>
                <w:sz w:val="14"/>
                <w:szCs w:val="20"/>
              </w:rPr>
              <w:t xml:space="preserve">The total amount outstanding </w:t>
            </w:r>
          </w:p>
        </w:tc>
        <w:tc>
          <w:tcPr>
            <w:tcW w:w="5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D48AB" w14:textId="77777777" w:rsidR="00792C88" w:rsidRDefault="00792C88">
            <w:pPr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£</w:t>
            </w:r>
          </w:p>
        </w:tc>
      </w:tr>
      <w:tr w:rsidR="00792C88" w14:paraId="7CE01098" w14:textId="77777777" w:rsidTr="00792C88">
        <w:tc>
          <w:tcPr>
            <w:tcW w:w="4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83FE7" w14:textId="77777777" w:rsidR="00792C88" w:rsidRDefault="00792C88">
            <w:pPr>
              <w:rPr>
                <w:rFonts w:ascii="FS Jack" w:hAnsi="FS Jack"/>
                <w:sz w:val="18"/>
                <w:szCs w:val="20"/>
              </w:rPr>
            </w:pPr>
            <w:r>
              <w:rPr>
                <w:rFonts w:ascii="FS Jack" w:hAnsi="FS Jack"/>
                <w:sz w:val="18"/>
                <w:szCs w:val="20"/>
              </w:rPr>
              <w:t>Date when the payment was formally in writing requested by the creditor to the debtor (required)</w:t>
            </w:r>
          </w:p>
          <w:p w14:paraId="26E86061" w14:textId="77777777" w:rsidR="00792C88" w:rsidRDefault="00792C88">
            <w:pPr>
              <w:rPr>
                <w:rFonts w:ascii="FS Jack" w:hAnsi="FS Jack"/>
                <w:i/>
                <w:sz w:val="14"/>
                <w:szCs w:val="20"/>
              </w:rPr>
            </w:pPr>
            <w:r>
              <w:rPr>
                <w:rFonts w:ascii="FS Jack" w:hAnsi="FS Jack"/>
                <w:i/>
                <w:sz w:val="14"/>
                <w:szCs w:val="20"/>
              </w:rPr>
              <w:t xml:space="preserve">Evidence of this request must be attached to this application.  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BC62C73" w14:textId="77777777" w:rsidR="00792C88" w:rsidRDefault="00792C88">
            <w:pPr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CA40EFF" w14:textId="77777777" w:rsidR="00792C88" w:rsidRDefault="00792C88">
            <w:pPr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Date</w:t>
            </w:r>
          </w:p>
        </w:tc>
      </w:tr>
      <w:tr w:rsidR="00792C88" w14:paraId="0C25FA56" w14:textId="77777777" w:rsidTr="00792C8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98DC2" w14:textId="77777777" w:rsidR="00792C88" w:rsidRDefault="00792C88">
            <w:pPr>
              <w:rPr>
                <w:rFonts w:ascii="FS Jack" w:hAnsi="FS Jack"/>
                <w:i/>
                <w:sz w:val="14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CF00CBE" w14:textId="77777777" w:rsidR="00792C88" w:rsidRDefault="00792C88">
            <w:pPr>
              <w:rPr>
                <w:rFonts w:ascii="FS Jack" w:hAnsi="FS Jack"/>
                <w:sz w:val="18"/>
                <w:szCs w:val="20"/>
              </w:rPr>
            </w:pPr>
            <w:r>
              <w:rPr>
                <w:rFonts w:ascii="FS Jack" w:hAnsi="FS Jack"/>
                <w:sz w:val="18"/>
                <w:szCs w:val="20"/>
              </w:rPr>
              <w:t>1.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59085" w14:textId="77777777" w:rsidR="00792C88" w:rsidRDefault="00792C88">
            <w:pPr>
              <w:rPr>
                <w:rFonts w:ascii="FS Jack" w:hAnsi="FS Jack"/>
                <w:sz w:val="18"/>
                <w:szCs w:val="20"/>
              </w:rPr>
            </w:pPr>
          </w:p>
        </w:tc>
      </w:tr>
      <w:tr w:rsidR="00792C88" w14:paraId="6A174A7E" w14:textId="77777777" w:rsidTr="00792C8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17BAD" w14:textId="77777777" w:rsidR="00792C88" w:rsidRDefault="00792C88">
            <w:pPr>
              <w:rPr>
                <w:rFonts w:ascii="FS Jack" w:hAnsi="FS Jack"/>
                <w:i/>
                <w:sz w:val="14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BF26BCB" w14:textId="77777777" w:rsidR="00792C88" w:rsidRDefault="00792C88">
            <w:pPr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2.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43AD" w14:textId="77777777" w:rsidR="00792C88" w:rsidRDefault="00792C88">
            <w:pPr>
              <w:rPr>
                <w:rFonts w:ascii="FS Jack" w:hAnsi="FS Jack"/>
                <w:sz w:val="20"/>
                <w:szCs w:val="20"/>
              </w:rPr>
            </w:pPr>
          </w:p>
        </w:tc>
      </w:tr>
      <w:tr w:rsidR="00792C88" w14:paraId="1728C240" w14:textId="77777777" w:rsidTr="00792C8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1AD5A" w14:textId="77777777" w:rsidR="00792C88" w:rsidRDefault="00792C88">
            <w:pPr>
              <w:rPr>
                <w:rFonts w:ascii="FS Jack" w:hAnsi="FS Jack"/>
                <w:i/>
                <w:sz w:val="14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1B4068C" w14:textId="77777777" w:rsidR="00792C88" w:rsidRDefault="00792C88">
            <w:pPr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3.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C132F" w14:textId="77777777" w:rsidR="00792C88" w:rsidRDefault="00792C88">
            <w:pPr>
              <w:rPr>
                <w:rFonts w:ascii="FS Jack" w:hAnsi="FS Jack"/>
                <w:sz w:val="20"/>
                <w:szCs w:val="20"/>
              </w:rPr>
            </w:pPr>
          </w:p>
        </w:tc>
      </w:tr>
      <w:tr w:rsidR="00792C88" w14:paraId="7DE16822" w14:textId="77777777" w:rsidTr="00792C8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0D25E" w14:textId="77777777" w:rsidR="00792C88" w:rsidRDefault="00792C88">
            <w:pPr>
              <w:rPr>
                <w:rFonts w:ascii="FS Jack" w:hAnsi="FS Jack"/>
                <w:i/>
                <w:sz w:val="14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7830DB4" w14:textId="77777777" w:rsidR="00792C88" w:rsidRDefault="00792C88">
            <w:pPr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4.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19D04" w14:textId="77777777" w:rsidR="00792C88" w:rsidRDefault="00792C88">
            <w:pPr>
              <w:rPr>
                <w:rFonts w:ascii="FS Jack" w:hAnsi="FS Jack"/>
                <w:sz w:val="20"/>
                <w:szCs w:val="20"/>
              </w:rPr>
            </w:pPr>
          </w:p>
        </w:tc>
      </w:tr>
      <w:tr w:rsidR="00792C88" w14:paraId="4C91108F" w14:textId="77777777" w:rsidTr="00792C8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4DDB5" w14:textId="77777777" w:rsidR="00792C88" w:rsidRDefault="00792C88">
            <w:pPr>
              <w:rPr>
                <w:rFonts w:ascii="FS Jack" w:hAnsi="FS Jack"/>
                <w:i/>
                <w:sz w:val="14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79A3E3E" w14:textId="77777777" w:rsidR="00792C88" w:rsidRDefault="00792C88">
            <w:pPr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5.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2DA64" w14:textId="77777777" w:rsidR="00792C88" w:rsidRDefault="00792C88">
            <w:pPr>
              <w:rPr>
                <w:rFonts w:ascii="FS Jack" w:hAnsi="FS Jack"/>
                <w:sz w:val="20"/>
                <w:szCs w:val="20"/>
              </w:rPr>
            </w:pPr>
          </w:p>
        </w:tc>
      </w:tr>
    </w:tbl>
    <w:p w14:paraId="74351CE1" w14:textId="77777777" w:rsidR="00792C88" w:rsidRDefault="00792C88" w:rsidP="00792C88">
      <w:pPr>
        <w:ind w:left="-567"/>
        <w:rPr>
          <w:rFonts w:ascii="FS Jack" w:hAnsi="FS Jack"/>
          <w:b/>
          <w:sz w:val="20"/>
          <w:szCs w:val="20"/>
        </w:rPr>
      </w:pPr>
    </w:p>
    <w:p w14:paraId="34A1E943" w14:textId="77777777" w:rsidR="00792C88" w:rsidRDefault="00792C88" w:rsidP="00792C88">
      <w:pPr>
        <w:ind w:left="-567" w:right="-903"/>
        <w:jc w:val="both"/>
        <w:rPr>
          <w:rFonts w:ascii="FS Jack" w:hAnsi="FS Jack"/>
          <w:b/>
          <w:sz w:val="20"/>
          <w:szCs w:val="20"/>
        </w:rPr>
      </w:pPr>
      <w:r>
        <w:rPr>
          <w:rFonts w:ascii="FS Jack" w:hAnsi="FS Jack"/>
          <w:b/>
          <w:sz w:val="20"/>
          <w:szCs w:val="20"/>
        </w:rPr>
        <w:t xml:space="preserve">If the type of debt to be recovered is not disciplinary monies the minimum claim must be £50. In addition to this the creditor must also include an administration fee of £25. This figure is added to the total debt to be recovered but is not included as part of the £50 minimum. Your club will be invoiced for this fee at the time of submitting your application but only if Manchester FA accept that the debt recovery request is valid. </w:t>
      </w:r>
    </w:p>
    <w:p w14:paraId="427E7D31" w14:textId="77777777" w:rsidR="00792C88" w:rsidRDefault="00792C88" w:rsidP="00792C88">
      <w:pPr>
        <w:ind w:left="-567"/>
        <w:rPr>
          <w:rFonts w:ascii="FS Jack" w:hAnsi="FS Jack"/>
          <w:b/>
          <w:sz w:val="20"/>
          <w:szCs w:val="20"/>
        </w:rPr>
      </w:pPr>
    </w:p>
    <w:p w14:paraId="09959014" w14:textId="77777777" w:rsidR="00792C88" w:rsidRDefault="00792C88" w:rsidP="00792C88">
      <w:pPr>
        <w:ind w:left="-567"/>
        <w:rPr>
          <w:rFonts w:ascii="FS Jack" w:hAnsi="FS Jack"/>
          <w:b/>
          <w:sz w:val="20"/>
          <w:szCs w:val="20"/>
        </w:rPr>
      </w:pPr>
    </w:p>
    <w:p w14:paraId="49C5097C" w14:textId="77777777" w:rsidR="00792C88" w:rsidRDefault="00792C88" w:rsidP="00792C88">
      <w:pPr>
        <w:ind w:left="-567"/>
        <w:rPr>
          <w:rFonts w:ascii="FS Jack" w:hAnsi="FS Jack"/>
          <w:b/>
          <w:sz w:val="20"/>
          <w:szCs w:val="20"/>
        </w:rPr>
      </w:pPr>
    </w:p>
    <w:p w14:paraId="2709B90F" w14:textId="77777777" w:rsidR="00792C88" w:rsidRDefault="00792C88" w:rsidP="00792C88">
      <w:pPr>
        <w:ind w:left="-567"/>
        <w:rPr>
          <w:rFonts w:ascii="FS Jack" w:hAnsi="FS Jack"/>
          <w:b/>
          <w:sz w:val="20"/>
          <w:szCs w:val="20"/>
        </w:rPr>
      </w:pPr>
    </w:p>
    <w:p w14:paraId="3B0D3437" w14:textId="77777777" w:rsidR="00792C88" w:rsidRDefault="00792C88" w:rsidP="00792C88">
      <w:pPr>
        <w:ind w:left="-567"/>
        <w:rPr>
          <w:rFonts w:ascii="FS Jack" w:hAnsi="FS Jack"/>
          <w:b/>
          <w:sz w:val="20"/>
          <w:szCs w:val="20"/>
        </w:rPr>
      </w:pPr>
    </w:p>
    <w:p w14:paraId="0498EB90" w14:textId="77777777" w:rsidR="00792C88" w:rsidRDefault="00792C88" w:rsidP="00792C88">
      <w:pPr>
        <w:ind w:left="-567"/>
        <w:rPr>
          <w:rFonts w:ascii="FS Jack" w:hAnsi="FS Jack"/>
          <w:b/>
          <w:sz w:val="20"/>
          <w:szCs w:val="20"/>
        </w:rPr>
      </w:pPr>
    </w:p>
    <w:p w14:paraId="7991B505" w14:textId="77777777" w:rsidR="00792C88" w:rsidRDefault="00792C88" w:rsidP="00792C88">
      <w:pPr>
        <w:ind w:left="-567"/>
        <w:rPr>
          <w:rFonts w:ascii="FS Jack" w:hAnsi="FS Jack"/>
          <w:b/>
          <w:sz w:val="20"/>
          <w:szCs w:val="20"/>
        </w:rPr>
      </w:pPr>
    </w:p>
    <w:p w14:paraId="65DA8C7B" w14:textId="77777777" w:rsidR="00792C88" w:rsidRDefault="00792C88" w:rsidP="00792C88">
      <w:pPr>
        <w:ind w:left="-567"/>
        <w:rPr>
          <w:rFonts w:ascii="FS Jack" w:hAnsi="FS Jack"/>
          <w:b/>
          <w:sz w:val="20"/>
          <w:szCs w:val="20"/>
        </w:rPr>
      </w:pPr>
    </w:p>
    <w:p w14:paraId="0C4C3AB4" w14:textId="77777777" w:rsidR="00792C88" w:rsidRDefault="00792C88" w:rsidP="00792C88">
      <w:pPr>
        <w:ind w:left="-567"/>
        <w:rPr>
          <w:rFonts w:ascii="FS Jack" w:hAnsi="FS Jack"/>
          <w:b/>
          <w:sz w:val="20"/>
          <w:szCs w:val="20"/>
        </w:rPr>
      </w:pPr>
    </w:p>
    <w:p w14:paraId="6374D412" w14:textId="77777777" w:rsidR="00792C88" w:rsidRDefault="00792C88" w:rsidP="00792C88">
      <w:pPr>
        <w:ind w:left="-567"/>
        <w:rPr>
          <w:rFonts w:ascii="FS Jack" w:hAnsi="FS Jack"/>
          <w:b/>
          <w:sz w:val="20"/>
          <w:szCs w:val="20"/>
        </w:rPr>
      </w:pPr>
    </w:p>
    <w:p w14:paraId="13F897B9" w14:textId="1ED6EC3C" w:rsidR="00792C88" w:rsidRDefault="00792C88" w:rsidP="00792C88">
      <w:pPr>
        <w:rPr>
          <w:rFonts w:ascii="FS Jack" w:hAnsi="FS Jack"/>
        </w:rPr>
      </w:pPr>
    </w:p>
    <w:p w14:paraId="36316D93" w14:textId="21456796" w:rsidR="00792C88" w:rsidRDefault="00792C88" w:rsidP="00792C88">
      <w:pPr>
        <w:rPr>
          <w:rFonts w:ascii="FS Jack" w:hAnsi="FS Jack"/>
        </w:rPr>
      </w:pPr>
    </w:p>
    <w:p w14:paraId="7EA3AE65" w14:textId="68664EC7" w:rsidR="00792C88" w:rsidRDefault="00792C88" w:rsidP="00792C88">
      <w:pPr>
        <w:rPr>
          <w:rFonts w:ascii="FS Jack" w:hAnsi="FS Jack"/>
        </w:rPr>
      </w:pPr>
    </w:p>
    <w:p w14:paraId="37E90C53" w14:textId="77777777" w:rsidR="00792C88" w:rsidRDefault="00792C88" w:rsidP="00792C88">
      <w:pPr>
        <w:rPr>
          <w:rFonts w:ascii="FS Jack" w:hAnsi="FS Jack"/>
        </w:rPr>
      </w:pPr>
    </w:p>
    <w:p w14:paraId="42E15E3D" w14:textId="77777777" w:rsidR="00792C88" w:rsidRDefault="00792C88" w:rsidP="00792C88">
      <w:pPr>
        <w:rPr>
          <w:rFonts w:ascii="FS Jack" w:hAnsi="FS Jack"/>
        </w:rPr>
      </w:pPr>
    </w:p>
    <w:p w14:paraId="5AE90F51" w14:textId="77777777" w:rsidR="00792C88" w:rsidRDefault="00792C88" w:rsidP="00792C88">
      <w:pPr>
        <w:rPr>
          <w:rFonts w:ascii="FS Jack" w:hAnsi="FS Jack"/>
        </w:rPr>
      </w:pPr>
    </w:p>
    <w:p w14:paraId="39FD895E" w14:textId="77777777" w:rsidR="00792C88" w:rsidRDefault="00792C88" w:rsidP="00792C88">
      <w:pPr>
        <w:rPr>
          <w:rFonts w:ascii="FS Jack" w:hAnsi="FS Jack"/>
        </w:rPr>
      </w:pPr>
    </w:p>
    <w:p w14:paraId="4E8BA70D" w14:textId="77777777" w:rsidR="00792C88" w:rsidRDefault="00792C88" w:rsidP="00792C88">
      <w:pPr>
        <w:rPr>
          <w:rFonts w:ascii="FS Jack" w:hAnsi="FS Jack"/>
        </w:rPr>
      </w:pPr>
    </w:p>
    <w:p w14:paraId="5E9477A3" w14:textId="77777777" w:rsidR="00792C88" w:rsidRDefault="00792C88" w:rsidP="00792C88">
      <w:pPr>
        <w:rPr>
          <w:rFonts w:ascii="FS Jack" w:hAnsi="FS Jack"/>
        </w:rPr>
      </w:pPr>
    </w:p>
    <w:p w14:paraId="00BE80DC" w14:textId="77777777" w:rsidR="00792C88" w:rsidRDefault="00792C88" w:rsidP="00792C88">
      <w:pPr>
        <w:rPr>
          <w:rFonts w:ascii="FS Jack" w:hAnsi="FS Jack"/>
        </w:rPr>
      </w:pPr>
    </w:p>
    <w:p w14:paraId="276226D4" w14:textId="77777777" w:rsidR="00792C88" w:rsidRDefault="00792C88" w:rsidP="00792C88">
      <w:pPr>
        <w:rPr>
          <w:rFonts w:ascii="FS Jack" w:hAnsi="FS Jack"/>
        </w:rPr>
      </w:pPr>
    </w:p>
    <w:p w14:paraId="7B78619D" w14:textId="77777777" w:rsidR="00792C88" w:rsidRDefault="00792C88" w:rsidP="00792C88">
      <w:pPr>
        <w:rPr>
          <w:rFonts w:ascii="FS Jack" w:hAnsi="FS Jack"/>
        </w:rPr>
      </w:pPr>
    </w:p>
    <w:p w14:paraId="5445BE21" w14:textId="77777777" w:rsidR="00792C88" w:rsidRDefault="00792C88" w:rsidP="00792C88">
      <w:pPr>
        <w:rPr>
          <w:rFonts w:ascii="FS Jack" w:hAnsi="FS Jack"/>
        </w:rPr>
      </w:pPr>
    </w:p>
    <w:p w14:paraId="129BE46A" w14:textId="77777777" w:rsidR="00792C88" w:rsidRDefault="00792C88" w:rsidP="00792C88">
      <w:pPr>
        <w:rPr>
          <w:rFonts w:ascii="FS Jack" w:hAnsi="FS Jack"/>
        </w:rPr>
      </w:pPr>
    </w:p>
    <w:p w14:paraId="0196639E" w14:textId="77777777" w:rsidR="00792C88" w:rsidRDefault="00792C88" w:rsidP="00792C88">
      <w:pPr>
        <w:rPr>
          <w:rFonts w:ascii="FS Jack" w:hAnsi="FS Jack"/>
        </w:rPr>
      </w:pPr>
    </w:p>
    <w:tbl>
      <w:tblPr>
        <w:tblStyle w:val="TableGrid"/>
        <w:tblW w:w="10129" w:type="dxa"/>
        <w:tblInd w:w="-572" w:type="dxa"/>
        <w:tblLook w:val="04A0" w:firstRow="1" w:lastRow="0" w:firstColumn="1" w:lastColumn="0" w:noHBand="0" w:noVBand="1"/>
      </w:tblPr>
      <w:tblGrid>
        <w:gridCol w:w="421"/>
        <w:gridCol w:w="1803"/>
        <w:gridCol w:w="2747"/>
        <w:gridCol w:w="1274"/>
        <w:gridCol w:w="1526"/>
        <w:gridCol w:w="2358"/>
      </w:tblGrid>
      <w:tr w:rsidR="00792C88" w14:paraId="77E1BE13" w14:textId="77777777" w:rsidTr="00792C88">
        <w:trPr>
          <w:trHeight w:val="429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1786537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2CFA708" w14:textId="77777777" w:rsidR="00792C88" w:rsidRDefault="00792C88">
            <w:pPr>
              <w:rPr>
                <w:rFonts w:ascii="FS Jack" w:hAnsi="FS Jack"/>
                <w:sz w:val="16"/>
              </w:rPr>
            </w:pPr>
            <w:r>
              <w:rPr>
                <w:rFonts w:ascii="FS Jack" w:hAnsi="FS Jack"/>
                <w:sz w:val="16"/>
              </w:rPr>
              <w:t>Players FULL name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34797C9" w14:textId="77777777" w:rsidR="00792C88" w:rsidRDefault="00792C88">
            <w:pPr>
              <w:rPr>
                <w:rFonts w:ascii="FS Jack" w:hAnsi="FS Jack"/>
                <w:sz w:val="16"/>
              </w:rPr>
            </w:pPr>
            <w:r>
              <w:rPr>
                <w:rFonts w:ascii="FS Jack" w:hAnsi="FS Jack"/>
                <w:sz w:val="16"/>
              </w:rPr>
              <w:t>Address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C96DC3A" w14:textId="77777777" w:rsidR="00792C88" w:rsidRDefault="00792C88">
            <w:pPr>
              <w:rPr>
                <w:rFonts w:ascii="FS Jack" w:hAnsi="FS Jack"/>
                <w:sz w:val="16"/>
              </w:rPr>
            </w:pPr>
            <w:r>
              <w:rPr>
                <w:rFonts w:ascii="FS Jack" w:hAnsi="FS Jack"/>
                <w:sz w:val="16"/>
              </w:rPr>
              <w:t>Date of Birth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28B4E4C" w14:textId="77777777" w:rsidR="00792C88" w:rsidRDefault="00792C88">
            <w:pPr>
              <w:rPr>
                <w:rFonts w:ascii="FS Jack" w:hAnsi="FS Jack"/>
                <w:sz w:val="16"/>
              </w:rPr>
            </w:pPr>
            <w:r>
              <w:rPr>
                <w:rFonts w:ascii="FS Jack" w:hAnsi="FS Jack"/>
                <w:sz w:val="16"/>
              </w:rPr>
              <w:t>Registration Date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547A06A" w14:textId="77777777" w:rsidR="00792C88" w:rsidRDefault="00792C88">
            <w:pPr>
              <w:rPr>
                <w:rFonts w:ascii="FS Jack" w:hAnsi="FS Jack"/>
                <w:sz w:val="16"/>
              </w:rPr>
            </w:pPr>
            <w:r>
              <w:rPr>
                <w:rFonts w:ascii="FS Jack" w:hAnsi="FS Jack"/>
                <w:sz w:val="16"/>
              </w:rPr>
              <w:t>Position in Club (</w:t>
            </w:r>
            <w:proofErr w:type="spellStart"/>
            <w:r>
              <w:rPr>
                <w:rFonts w:ascii="FS Jack" w:hAnsi="FS Jack"/>
                <w:sz w:val="16"/>
              </w:rPr>
              <w:t>inc</w:t>
            </w:r>
            <w:proofErr w:type="spellEnd"/>
            <w:r>
              <w:rPr>
                <w:rFonts w:ascii="FS Jack" w:hAnsi="FS Jack"/>
                <w:sz w:val="16"/>
              </w:rPr>
              <w:t xml:space="preserve"> committee)</w:t>
            </w:r>
          </w:p>
        </w:tc>
      </w:tr>
      <w:tr w:rsidR="00792C88" w14:paraId="6C065895" w14:textId="77777777" w:rsidTr="00792C88">
        <w:trPr>
          <w:trHeight w:val="407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A45C841" w14:textId="77777777" w:rsidR="00792C88" w:rsidRDefault="00792C88">
            <w:pPr>
              <w:rPr>
                <w:rFonts w:ascii="FS Jack" w:hAnsi="FS Jack"/>
                <w:sz w:val="16"/>
              </w:rPr>
            </w:pPr>
            <w:r>
              <w:rPr>
                <w:rFonts w:ascii="FS Jack" w:hAnsi="FS Jack"/>
                <w:sz w:val="16"/>
              </w:rPr>
              <w:t>1.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02813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E3F2A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9F510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B599A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94D47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</w:tr>
      <w:tr w:rsidR="00792C88" w14:paraId="2CEC4B83" w14:textId="77777777" w:rsidTr="00792C88">
        <w:trPr>
          <w:trHeight w:val="429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A814A62" w14:textId="77777777" w:rsidR="00792C88" w:rsidRDefault="00792C88">
            <w:pPr>
              <w:rPr>
                <w:rFonts w:ascii="FS Jack" w:hAnsi="FS Jack"/>
                <w:sz w:val="16"/>
              </w:rPr>
            </w:pPr>
            <w:r>
              <w:rPr>
                <w:rFonts w:ascii="FS Jack" w:hAnsi="FS Jack"/>
                <w:sz w:val="16"/>
              </w:rPr>
              <w:t>2.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F6DFD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B5B54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B65E1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043B3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2177F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</w:tr>
      <w:tr w:rsidR="00792C88" w14:paraId="2FA57442" w14:textId="77777777" w:rsidTr="00792C88">
        <w:trPr>
          <w:trHeight w:val="407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019BB7B" w14:textId="77777777" w:rsidR="00792C88" w:rsidRDefault="00792C88">
            <w:pPr>
              <w:rPr>
                <w:rFonts w:ascii="FS Jack" w:hAnsi="FS Jack"/>
                <w:sz w:val="16"/>
              </w:rPr>
            </w:pPr>
            <w:r>
              <w:rPr>
                <w:rFonts w:ascii="FS Jack" w:hAnsi="FS Jack"/>
                <w:sz w:val="16"/>
              </w:rPr>
              <w:t>3.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A1DD2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6EDB7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A404C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19401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7AF86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</w:tr>
      <w:tr w:rsidR="00792C88" w14:paraId="027758E0" w14:textId="77777777" w:rsidTr="00792C88">
        <w:trPr>
          <w:trHeight w:val="429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969D3E0" w14:textId="77777777" w:rsidR="00792C88" w:rsidRDefault="00792C88">
            <w:pPr>
              <w:rPr>
                <w:rFonts w:ascii="FS Jack" w:hAnsi="FS Jack"/>
                <w:sz w:val="16"/>
              </w:rPr>
            </w:pPr>
            <w:r>
              <w:rPr>
                <w:rFonts w:ascii="FS Jack" w:hAnsi="FS Jack"/>
                <w:sz w:val="16"/>
              </w:rPr>
              <w:t>4.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238A6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4374F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AA70A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72690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F4CEF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</w:tr>
      <w:tr w:rsidR="00792C88" w14:paraId="1E4AD9F3" w14:textId="77777777" w:rsidTr="00792C88">
        <w:trPr>
          <w:trHeight w:val="429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7993A01" w14:textId="77777777" w:rsidR="00792C88" w:rsidRDefault="00792C88">
            <w:pPr>
              <w:rPr>
                <w:rFonts w:ascii="FS Jack" w:hAnsi="FS Jack"/>
                <w:sz w:val="16"/>
              </w:rPr>
            </w:pPr>
            <w:r>
              <w:rPr>
                <w:rFonts w:ascii="FS Jack" w:hAnsi="FS Jack"/>
                <w:sz w:val="16"/>
              </w:rPr>
              <w:t>5.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30DCA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4A532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24C74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B716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BA2A1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</w:tr>
      <w:tr w:rsidR="00792C88" w14:paraId="09340D67" w14:textId="77777777" w:rsidTr="00792C88">
        <w:trPr>
          <w:trHeight w:val="407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898027D" w14:textId="77777777" w:rsidR="00792C88" w:rsidRDefault="00792C88">
            <w:pPr>
              <w:rPr>
                <w:rFonts w:ascii="FS Jack" w:hAnsi="FS Jack"/>
                <w:sz w:val="16"/>
              </w:rPr>
            </w:pPr>
            <w:r>
              <w:rPr>
                <w:rFonts w:ascii="FS Jack" w:hAnsi="FS Jack"/>
                <w:sz w:val="16"/>
              </w:rPr>
              <w:t>6.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44CA1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C8073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8BF2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DD0C1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E501C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</w:tr>
      <w:tr w:rsidR="00792C88" w14:paraId="70FD68BD" w14:textId="77777777" w:rsidTr="00792C88">
        <w:trPr>
          <w:trHeight w:val="429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CF2E9FB" w14:textId="77777777" w:rsidR="00792C88" w:rsidRDefault="00792C88">
            <w:pPr>
              <w:rPr>
                <w:rFonts w:ascii="FS Jack" w:hAnsi="FS Jack"/>
                <w:sz w:val="16"/>
              </w:rPr>
            </w:pPr>
            <w:r>
              <w:rPr>
                <w:rFonts w:ascii="FS Jack" w:hAnsi="FS Jack"/>
                <w:sz w:val="16"/>
              </w:rPr>
              <w:t>7.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7198C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C081E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05544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400F9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6202F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</w:tr>
      <w:tr w:rsidR="00792C88" w14:paraId="221F8CBD" w14:textId="77777777" w:rsidTr="00792C88">
        <w:trPr>
          <w:trHeight w:val="407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4A8074E" w14:textId="77777777" w:rsidR="00792C88" w:rsidRDefault="00792C88">
            <w:pPr>
              <w:rPr>
                <w:rFonts w:ascii="FS Jack" w:hAnsi="FS Jack"/>
                <w:sz w:val="16"/>
              </w:rPr>
            </w:pPr>
            <w:r>
              <w:rPr>
                <w:rFonts w:ascii="FS Jack" w:hAnsi="FS Jack"/>
                <w:sz w:val="16"/>
              </w:rPr>
              <w:t>8.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D23DC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597AC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878EE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3F4F7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96B8B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</w:tr>
      <w:tr w:rsidR="00792C88" w14:paraId="7BA6E813" w14:textId="77777777" w:rsidTr="00792C88">
        <w:trPr>
          <w:trHeight w:val="429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F66EEF3" w14:textId="77777777" w:rsidR="00792C88" w:rsidRDefault="00792C88">
            <w:pPr>
              <w:rPr>
                <w:rFonts w:ascii="FS Jack" w:hAnsi="FS Jack"/>
                <w:sz w:val="16"/>
              </w:rPr>
            </w:pPr>
            <w:r>
              <w:rPr>
                <w:rFonts w:ascii="FS Jack" w:hAnsi="FS Jack"/>
                <w:sz w:val="16"/>
              </w:rPr>
              <w:t>9.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9B446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5ACA9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D90F5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EDE5F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5B469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</w:tr>
      <w:tr w:rsidR="00792C88" w14:paraId="02D1AF42" w14:textId="77777777" w:rsidTr="00792C88">
        <w:trPr>
          <w:trHeight w:val="429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D220921" w14:textId="77777777" w:rsidR="00792C88" w:rsidRDefault="00792C88">
            <w:pPr>
              <w:rPr>
                <w:rFonts w:ascii="FS Jack" w:hAnsi="FS Jack"/>
                <w:sz w:val="16"/>
              </w:rPr>
            </w:pPr>
            <w:r>
              <w:rPr>
                <w:rFonts w:ascii="FS Jack" w:hAnsi="FS Jack"/>
                <w:sz w:val="16"/>
              </w:rPr>
              <w:t>10.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503F1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4FCEE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82222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4CF1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842E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</w:tr>
      <w:tr w:rsidR="00792C88" w14:paraId="0F7D975E" w14:textId="77777777" w:rsidTr="00792C88">
        <w:trPr>
          <w:trHeight w:val="407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13D2296" w14:textId="77777777" w:rsidR="00792C88" w:rsidRDefault="00792C88">
            <w:pPr>
              <w:rPr>
                <w:rFonts w:ascii="FS Jack" w:hAnsi="FS Jack"/>
                <w:sz w:val="16"/>
              </w:rPr>
            </w:pPr>
            <w:r>
              <w:rPr>
                <w:rFonts w:ascii="FS Jack" w:hAnsi="FS Jack"/>
                <w:sz w:val="16"/>
              </w:rPr>
              <w:t>11.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4A364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D2E6F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B42DE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4A3D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9EF49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</w:tr>
      <w:tr w:rsidR="00792C88" w14:paraId="57E7701A" w14:textId="77777777" w:rsidTr="00792C88">
        <w:trPr>
          <w:trHeight w:val="429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024AE70" w14:textId="77777777" w:rsidR="00792C88" w:rsidRDefault="00792C88">
            <w:pPr>
              <w:rPr>
                <w:rFonts w:ascii="FS Jack" w:hAnsi="FS Jack"/>
                <w:sz w:val="16"/>
              </w:rPr>
            </w:pPr>
            <w:r>
              <w:rPr>
                <w:rFonts w:ascii="FS Jack" w:hAnsi="FS Jack"/>
                <w:sz w:val="16"/>
              </w:rPr>
              <w:t>12.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4EEDA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C1E2D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E7D4A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94AAA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219DF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</w:tr>
      <w:tr w:rsidR="00792C88" w14:paraId="60D47073" w14:textId="77777777" w:rsidTr="00792C88">
        <w:trPr>
          <w:trHeight w:val="407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4C48B75" w14:textId="77777777" w:rsidR="00792C88" w:rsidRDefault="00792C88">
            <w:pPr>
              <w:rPr>
                <w:rFonts w:ascii="FS Jack" w:hAnsi="FS Jack"/>
                <w:sz w:val="16"/>
              </w:rPr>
            </w:pPr>
            <w:r>
              <w:rPr>
                <w:rFonts w:ascii="FS Jack" w:hAnsi="FS Jack"/>
                <w:sz w:val="16"/>
              </w:rPr>
              <w:t>13.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6E490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B5914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53C44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5DB0B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0DC68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</w:tr>
      <w:tr w:rsidR="00792C88" w14:paraId="183F2B19" w14:textId="77777777" w:rsidTr="00792C88">
        <w:trPr>
          <w:trHeight w:val="429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0EAD08E" w14:textId="77777777" w:rsidR="00792C88" w:rsidRDefault="00792C88">
            <w:pPr>
              <w:rPr>
                <w:rFonts w:ascii="FS Jack" w:hAnsi="FS Jack"/>
                <w:sz w:val="16"/>
              </w:rPr>
            </w:pPr>
            <w:r>
              <w:rPr>
                <w:rFonts w:ascii="FS Jack" w:hAnsi="FS Jack"/>
                <w:sz w:val="16"/>
              </w:rPr>
              <w:t>14.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FBD30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9BFF8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64549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D0A90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18B1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</w:tr>
      <w:tr w:rsidR="00792C88" w14:paraId="540E29E7" w14:textId="77777777" w:rsidTr="00792C88">
        <w:trPr>
          <w:trHeight w:val="429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A652E08" w14:textId="77777777" w:rsidR="00792C88" w:rsidRDefault="00792C88">
            <w:pPr>
              <w:rPr>
                <w:rFonts w:ascii="FS Jack" w:hAnsi="FS Jack"/>
                <w:sz w:val="16"/>
              </w:rPr>
            </w:pPr>
            <w:r>
              <w:rPr>
                <w:rFonts w:ascii="FS Jack" w:hAnsi="FS Jack"/>
                <w:sz w:val="16"/>
              </w:rPr>
              <w:t>15.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3BB7B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C179A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25872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7DDAA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F8AD7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</w:tr>
      <w:tr w:rsidR="00792C88" w14:paraId="13A6D6D3" w14:textId="77777777" w:rsidTr="00792C88">
        <w:trPr>
          <w:trHeight w:val="407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E6A6DEA" w14:textId="77777777" w:rsidR="00792C88" w:rsidRDefault="00792C88">
            <w:pPr>
              <w:rPr>
                <w:rFonts w:ascii="FS Jack" w:hAnsi="FS Jack"/>
                <w:sz w:val="16"/>
              </w:rPr>
            </w:pPr>
            <w:r>
              <w:rPr>
                <w:rFonts w:ascii="FS Jack" w:hAnsi="FS Jack"/>
                <w:sz w:val="16"/>
              </w:rPr>
              <w:t>16.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79289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D5429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259D3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CBE94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831AF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</w:tr>
      <w:tr w:rsidR="00792C88" w14:paraId="118F0432" w14:textId="77777777" w:rsidTr="00792C88">
        <w:trPr>
          <w:trHeight w:val="429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28C24BD" w14:textId="77777777" w:rsidR="00792C88" w:rsidRDefault="00792C88">
            <w:pPr>
              <w:rPr>
                <w:rFonts w:ascii="FS Jack" w:hAnsi="FS Jack"/>
                <w:sz w:val="16"/>
              </w:rPr>
            </w:pPr>
            <w:r>
              <w:rPr>
                <w:rFonts w:ascii="FS Jack" w:hAnsi="FS Jack"/>
                <w:sz w:val="16"/>
              </w:rPr>
              <w:t>17.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A1018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853B8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09302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49369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7FB42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</w:tr>
      <w:tr w:rsidR="00792C88" w14:paraId="3D6D99B7" w14:textId="77777777" w:rsidTr="00792C88">
        <w:trPr>
          <w:trHeight w:val="407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6A0B753" w14:textId="77777777" w:rsidR="00792C88" w:rsidRDefault="00792C88">
            <w:pPr>
              <w:rPr>
                <w:rFonts w:ascii="FS Jack" w:hAnsi="FS Jack"/>
                <w:sz w:val="16"/>
              </w:rPr>
            </w:pPr>
            <w:r>
              <w:rPr>
                <w:rFonts w:ascii="FS Jack" w:hAnsi="FS Jack"/>
                <w:sz w:val="16"/>
              </w:rPr>
              <w:t>18.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5B7BA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64CD6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E87A8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710AB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76BC0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</w:tr>
      <w:tr w:rsidR="00792C88" w14:paraId="4CA6AEF5" w14:textId="77777777" w:rsidTr="00792C88">
        <w:trPr>
          <w:trHeight w:val="429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0AEC9B6" w14:textId="77777777" w:rsidR="00792C88" w:rsidRDefault="00792C88">
            <w:pPr>
              <w:rPr>
                <w:rFonts w:ascii="FS Jack" w:hAnsi="FS Jack"/>
                <w:sz w:val="16"/>
              </w:rPr>
            </w:pPr>
            <w:r>
              <w:rPr>
                <w:rFonts w:ascii="FS Jack" w:hAnsi="FS Jack"/>
                <w:sz w:val="16"/>
              </w:rPr>
              <w:t>19.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D28DA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515F4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7F48C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DA6ED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9CCE8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</w:tr>
      <w:tr w:rsidR="00792C88" w14:paraId="6D6D5D68" w14:textId="77777777" w:rsidTr="00792C88">
        <w:trPr>
          <w:trHeight w:val="429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192BC34" w14:textId="77777777" w:rsidR="00792C88" w:rsidRDefault="00792C88">
            <w:pPr>
              <w:rPr>
                <w:rFonts w:ascii="FS Jack" w:hAnsi="FS Jack"/>
                <w:sz w:val="16"/>
              </w:rPr>
            </w:pPr>
            <w:r>
              <w:rPr>
                <w:rFonts w:ascii="FS Jack" w:hAnsi="FS Jack"/>
                <w:sz w:val="16"/>
              </w:rPr>
              <w:t>20.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F081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967FF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76107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216A6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B8E42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</w:tr>
      <w:tr w:rsidR="00792C88" w14:paraId="51E91D3F" w14:textId="77777777" w:rsidTr="00792C88">
        <w:trPr>
          <w:trHeight w:val="407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7A54583" w14:textId="77777777" w:rsidR="00792C88" w:rsidRDefault="00792C88">
            <w:pPr>
              <w:rPr>
                <w:rFonts w:ascii="FS Jack" w:hAnsi="FS Jack"/>
                <w:sz w:val="16"/>
              </w:rPr>
            </w:pPr>
            <w:r>
              <w:rPr>
                <w:rFonts w:ascii="FS Jack" w:hAnsi="FS Jack"/>
                <w:sz w:val="16"/>
              </w:rPr>
              <w:t>21.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86744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E69C7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CDB79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C852E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DEF7C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</w:tr>
      <w:tr w:rsidR="00792C88" w14:paraId="78F652A0" w14:textId="77777777" w:rsidTr="00792C88">
        <w:trPr>
          <w:trHeight w:val="429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713D260" w14:textId="77777777" w:rsidR="00792C88" w:rsidRDefault="00792C88">
            <w:pPr>
              <w:rPr>
                <w:rFonts w:ascii="FS Jack" w:hAnsi="FS Jack"/>
                <w:sz w:val="16"/>
              </w:rPr>
            </w:pPr>
            <w:r>
              <w:rPr>
                <w:rFonts w:ascii="FS Jack" w:hAnsi="FS Jack"/>
                <w:sz w:val="16"/>
              </w:rPr>
              <w:t>22.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A9A92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8A9E1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A0A96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4DAE9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EDBE3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</w:tr>
      <w:tr w:rsidR="00792C88" w14:paraId="2C7AE466" w14:textId="77777777" w:rsidTr="00792C88">
        <w:trPr>
          <w:trHeight w:val="407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CCCC90D" w14:textId="77777777" w:rsidR="00792C88" w:rsidRDefault="00792C88">
            <w:pPr>
              <w:rPr>
                <w:rFonts w:ascii="FS Jack" w:hAnsi="FS Jack"/>
                <w:sz w:val="16"/>
              </w:rPr>
            </w:pPr>
            <w:r>
              <w:rPr>
                <w:rFonts w:ascii="FS Jack" w:hAnsi="FS Jack"/>
                <w:sz w:val="16"/>
              </w:rPr>
              <w:t>23.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9B430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285AE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F41F2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1C3AB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C6065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</w:tr>
      <w:tr w:rsidR="00792C88" w14:paraId="381C1883" w14:textId="77777777" w:rsidTr="00792C88">
        <w:trPr>
          <w:trHeight w:val="429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198F181" w14:textId="77777777" w:rsidR="00792C88" w:rsidRDefault="00792C88">
            <w:pPr>
              <w:rPr>
                <w:rFonts w:ascii="FS Jack" w:hAnsi="FS Jack"/>
                <w:sz w:val="16"/>
              </w:rPr>
            </w:pPr>
            <w:r>
              <w:rPr>
                <w:rFonts w:ascii="FS Jack" w:hAnsi="FS Jack"/>
                <w:sz w:val="16"/>
              </w:rPr>
              <w:t>24.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58A2C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2AF8D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572F0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3C4C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12B05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</w:tr>
      <w:tr w:rsidR="00792C88" w14:paraId="1FC43361" w14:textId="77777777" w:rsidTr="00792C88">
        <w:trPr>
          <w:trHeight w:val="407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8E52E30" w14:textId="77777777" w:rsidR="00792C88" w:rsidRDefault="00792C88">
            <w:pPr>
              <w:rPr>
                <w:rFonts w:ascii="FS Jack" w:hAnsi="FS Jack"/>
                <w:sz w:val="16"/>
              </w:rPr>
            </w:pPr>
            <w:r>
              <w:rPr>
                <w:rFonts w:ascii="FS Jack" w:hAnsi="FS Jack"/>
                <w:sz w:val="16"/>
              </w:rPr>
              <w:t>25.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99DAF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32FE6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13EA1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C898B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57849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</w:tr>
      <w:tr w:rsidR="00792C88" w14:paraId="2204FC0A" w14:textId="77777777" w:rsidTr="00792C88">
        <w:trPr>
          <w:trHeight w:val="385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4F3E62E" w14:textId="77777777" w:rsidR="00792C88" w:rsidRDefault="00792C88">
            <w:pPr>
              <w:rPr>
                <w:rFonts w:ascii="FS Jack" w:hAnsi="FS Jack"/>
                <w:sz w:val="16"/>
              </w:rPr>
            </w:pPr>
            <w:r>
              <w:rPr>
                <w:rFonts w:ascii="FS Jack" w:hAnsi="FS Jack"/>
                <w:sz w:val="16"/>
              </w:rPr>
              <w:t>26.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259A9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69844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C2372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8B5D6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4C276" w14:textId="77777777" w:rsidR="00792C88" w:rsidRDefault="00792C88">
            <w:pPr>
              <w:rPr>
                <w:rFonts w:ascii="FS Jack" w:hAnsi="FS Jack"/>
                <w:sz w:val="18"/>
              </w:rPr>
            </w:pPr>
          </w:p>
        </w:tc>
      </w:tr>
    </w:tbl>
    <w:p w14:paraId="3445D6F0" w14:textId="77777777" w:rsidR="00792C88" w:rsidRDefault="00792C88" w:rsidP="00792C88">
      <w:pPr>
        <w:rPr>
          <w:rFonts w:ascii="FS Jack" w:hAnsi="FS Jack"/>
        </w:rPr>
      </w:pPr>
    </w:p>
    <w:p w14:paraId="011CA636" w14:textId="77777777" w:rsidR="006928D2" w:rsidRDefault="006928D2"/>
    <w:sectPr w:rsidR="006928D2" w:rsidSect="0052448B">
      <w:headerReference w:type="default" r:id="rId7"/>
      <w:footerReference w:type="default" r:id="rId8"/>
      <w:pgSz w:w="11906" w:h="16838"/>
      <w:pgMar w:top="2268" w:right="1440" w:bottom="22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56FAC1" w14:textId="77777777" w:rsidR="00854870" w:rsidRDefault="00854870" w:rsidP="0052448B">
      <w:r>
        <w:separator/>
      </w:r>
    </w:p>
  </w:endnote>
  <w:endnote w:type="continuationSeparator" w:id="0">
    <w:p w14:paraId="5A08A4E3" w14:textId="77777777" w:rsidR="00854870" w:rsidRDefault="00854870" w:rsidP="00524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20DE5" w14:textId="77777777" w:rsidR="0052448B" w:rsidRDefault="0052448B">
    <w:pPr>
      <w:pStyle w:val="Foot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2D8C7E67" wp14:editId="01D9F1D0">
          <wp:simplePos x="0" y="0"/>
          <wp:positionH relativeFrom="column">
            <wp:posOffset>-895350</wp:posOffset>
          </wp:positionH>
          <wp:positionV relativeFrom="paragraph">
            <wp:posOffset>-736516</wp:posOffset>
          </wp:positionV>
          <wp:extent cx="7550530" cy="1500972"/>
          <wp:effectExtent l="0" t="0" r="0" b="4445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Picture 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0530" cy="15009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8DE3FD" w14:textId="77777777" w:rsidR="00854870" w:rsidRDefault="00854870" w:rsidP="0052448B">
      <w:r>
        <w:separator/>
      </w:r>
    </w:p>
  </w:footnote>
  <w:footnote w:type="continuationSeparator" w:id="0">
    <w:p w14:paraId="76856C35" w14:textId="77777777" w:rsidR="00854870" w:rsidRDefault="00854870" w:rsidP="005244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5255F" w14:textId="77777777" w:rsidR="0052448B" w:rsidRDefault="0052448B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54C218E2" wp14:editId="354184B2">
          <wp:simplePos x="0" y="0"/>
          <wp:positionH relativeFrom="column">
            <wp:posOffset>-895350</wp:posOffset>
          </wp:positionH>
          <wp:positionV relativeFrom="paragraph">
            <wp:posOffset>-449580</wp:posOffset>
          </wp:positionV>
          <wp:extent cx="7543800" cy="1500505"/>
          <wp:effectExtent l="0" t="0" r="0" b="4445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500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D77A16" w14:textId="77777777" w:rsidR="0052448B" w:rsidRDefault="005244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032F2D"/>
    <w:multiLevelType w:val="hybridMultilevel"/>
    <w:tmpl w:val="0EA2BD94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C88"/>
    <w:rsid w:val="000F0092"/>
    <w:rsid w:val="001A02CC"/>
    <w:rsid w:val="0052448B"/>
    <w:rsid w:val="00542DFC"/>
    <w:rsid w:val="006928D2"/>
    <w:rsid w:val="00792C88"/>
    <w:rsid w:val="00854870"/>
    <w:rsid w:val="00A36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73B2AB"/>
  <w15:chartTrackingRefBased/>
  <w15:docId w15:val="{F3BD8624-2E02-47A7-9CCC-E5B3DC15A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2C88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448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448B"/>
  </w:style>
  <w:style w:type="paragraph" w:styleId="Footer">
    <w:name w:val="footer"/>
    <w:basedOn w:val="Normal"/>
    <w:link w:val="FooterChar"/>
    <w:uiPriority w:val="99"/>
    <w:unhideWhenUsed/>
    <w:rsid w:val="0052448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448B"/>
  </w:style>
  <w:style w:type="paragraph" w:styleId="ListParagraph">
    <w:name w:val="List Paragraph"/>
    <w:basedOn w:val="Normal"/>
    <w:uiPriority w:val="34"/>
    <w:qFormat/>
    <w:rsid w:val="00792C88"/>
    <w:pPr>
      <w:ind w:left="720"/>
      <w:contextualSpacing/>
    </w:pPr>
  </w:style>
  <w:style w:type="table" w:styleId="TableGrid">
    <w:name w:val="Table Grid"/>
    <w:basedOn w:val="TableNormal"/>
    <w:uiPriority w:val="39"/>
    <w:rsid w:val="00792C88"/>
    <w:pPr>
      <w:spacing w:after="0" w:line="240" w:lineRule="auto"/>
    </w:pPr>
    <w:rPr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054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ots\Desktop\GMF%20Letter%20Head%2030.06.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BA5585461ACA4CA9FD1A65AAE4C4ED" ma:contentTypeVersion="16" ma:contentTypeDescription="Create a new document." ma:contentTypeScope="" ma:versionID="c25bed82be27866276cda790c3d2e12d">
  <xsd:schema xmlns:xsd="http://www.w3.org/2001/XMLSchema" xmlns:xs="http://www.w3.org/2001/XMLSchema" xmlns:p="http://schemas.microsoft.com/office/2006/metadata/properties" xmlns:ns2="f412957e-9720-445d-b04b-3868fdc1665b" xmlns:ns3="ec13f2ff-d3f6-4e4a-981e-28de5316bdc4" targetNamespace="http://schemas.microsoft.com/office/2006/metadata/properties" ma:root="true" ma:fieldsID="bf703daac43912195b4aee37a959eec1" ns2:_="" ns3:_="">
    <xsd:import namespace="f412957e-9720-445d-b04b-3868fdc1665b"/>
    <xsd:import namespace="ec13f2ff-d3f6-4e4a-981e-28de5316bd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2957e-9720-445d-b04b-3868fdc166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91dc5e-5e44-4a0d-8605-44341ef0acaf}" ma:internalName="TaxCatchAll" ma:showField="CatchAllData" ma:web="f412957e-9720-445d-b04b-3868fdc166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3f2ff-d3f6-4e4a-981e-28de5316b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4d4ec47-8037-4ebe-ad01-e6ba2150e6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13f2ff-d3f6-4e4a-981e-28de5316bdc4">
      <Terms xmlns="http://schemas.microsoft.com/office/infopath/2007/PartnerControls"/>
    </lcf76f155ced4ddcb4097134ff3c332f>
    <TaxCatchAll xmlns="f412957e-9720-445d-b04b-3868fdc1665b" xsi:nil="true"/>
  </documentManagement>
</p:properties>
</file>

<file path=customXml/itemProps1.xml><?xml version="1.0" encoding="utf-8"?>
<ds:datastoreItem xmlns:ds="http://schemas.openxmlformats.org/officeDocument/2006/customXml" ds:itemID="{589F48AC-6A6A-4646-B24B-8E5932B897BC}"/>
</file>

<file path=customXml/itemProps2.xml><?xml version="1.0" encoding="utf-8"?>
<ds:datastoreItem xmlns:ds="http://schemas.openxmlformats.org/officeDocument/2006/customXml" ds:itemID="{E64A8665-D9D8-440A-BFA9-072664FD366A}"/>
</file>

<file path=customXml/itemProps3.xml><?xml version="1.0" encoding="utf-8"?>
<ds:datastoreItem xmlns:ds="http://schemas.openxmlformats.org/officeDocument/2006/customXml" ds:itemID="{B2D6D742-B3DA-4CFB-8EE9-80056ADB0B3D}"/>
</file>

<file path=docProps/app.xml><?xml version="1.0" encoding="utf-8"?>
<Properties xmlns="http://schemas.openxmlformats.org/officeDocument/2006/extended-properties" xmlns:vt="http://schemas.openxmlformats.org/officeDocument/2006/docPropsVTypes">
  <Template>GMF Letter Head 30.06.21</Template>
  <TotalTime>1</TotalTime>
  <Pages>3</Pages>
  <Words>443</Words>
  <Characters>2528</Characters>
  <Application>Microsoft Office Word</Application>
  <DocSecurity>0</DocSecurity>
  <Lines>21</Lines>
  <Paragraphs>5</Paragraphs>
  <ScaleCrop>false</ScaleCrop>
  <Company/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Roots</dc:creator>
  <cp:keywords/>
  <dc:description/>
  <cp:lastModifiedBy>Paul Roots</cp:lastModifiedBy>
  <cp:revision>1</cp:revision>
  <dcterms:created xsi:type="dcterms:W3CDTF">2022-01-19T09:36:00Z</dcterms:created>
  <dcterms:modified xsi:type="dcterms:W3CDTF">2022-01-19T09:37:00Z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0x010100D0BA5585461ACA4CA9FD1A65AAE4C4ED</vt:lpwstr>
  </property>
</Properties>
</file>